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0745" w:rsidRPr="005F2AA4" w:rsidRDefault="00AF2ABA">
      <w:pPr>
        <w:rPr>
          <w:rFonts w:asciiTheme="minorHAnsi" w:hAnsiTheme="minorHAnsi" w:cstheme="minorHAnsi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7F7B8FB" wp14:editId="05805373">
            <wp:simplePos x="0" y="0"/>
            <wp:positionH relativeFrom="margin">
              <wp:align>right</wp:align>
            </wp:positionH>
            <wp:positionV relativeFrom="paragraph">
              <wp:posOffset>-95743</wp:posOffset>
            </wp:positionV>
            <wp:extent cx="893892" cy="754010"/>
            <wp:effectExtent l="0" t="0" r="1905" b="8255"/>
            <wp:wrapNone/>
            <wp:docPr id="14" name="Billede 14" descr="Vaaben_navnetraek_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4" descr="Vaaben_navnetraek_4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892" cy="75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44D" w:rsidRPr="005F2AA4" w:rsidRDefault="0050244D" w:rsidP="00AF2ABA">
      <w:pPr>
        <w:jc w:val="right"/>
        <w:rPr>
          <w:rFonts w:asciiTheme="minorHAnsi" w:hAnsiTheme="minorHAnsi" w:cstheme="minorHAnsi"/>
          <w:b/>
          <w:sz w:val="20"/>
          <w:szCs w:val="20"/>
        </w:rPr>
      </w:pPr>
    </w:p>
    <w:p w:rsidR="0050244D" w:rsidRPr="005F2AA4" w:rsidRDefault="0050244D">
      <w:pPr>
        <w:rPr>
          <w:rFonts w:asciiTheme="minorHAnsi" w:hAnsiTheme="minorHAnsi" w:cstheme="minorHAnsi"/>
          <w:b/>
          <w:sz w:val="20"/>
          <w:szCs w:val="20"/>
        </w:rPr>
      </w:pPr>
    </w:p>
    <w:p w:rsidR="00B617F1" w:rsidRPr="005F2AA4" w:rsidRDefault="00C0444A">
      <w:pPr>
        <w:rPr>
          <w:rFonts w:asciiTheme="minorHAnsi" w:hAnsiTheme="minorHAnsi" w:cstheme="minorHAnsi"/>
          <w:b/>
          <w:sz w:val="28"/>
          <w:szCs w:val="28"/>
        </w:rPr>
      </w:pPr>
      <w:r w:rsidRPr="005F2AA4">
        <w:rPr>
          <w:rFonts w:asciiTheme="minorHAnsi" w:hAnsiTheme="minorHAnsi" w:cstheme="minorHAnsi"/>
          <w:b/>
          <w:sz w:val="28"/>
          <w:szCs w:val="28"/>
        </w:rPr>
        <w:t>Ansøgningsskema vedr. vedligeholdelsestræning</w:t>
      </w:r>
      <w:r w:rsidR="0067768A">
        <w:rPr>
          <w:rFonts w:asciiTheme="minorHAnsi" w:hAnsiTheme="minorHAnsi" w:cstheme="minorHAnsi"/>
          <w:b/>
          <w:sz w:val="28"/>
          <w:szCs w:val="28"/>
        </w:rPr>
        <w:t xml:space="preserve"> §44</w:t>
      </w:r>
    </w:p>
    <w:p w:rsidR="00B617F1" w:rsidRPr="003D4849" w:rsidRDefault="00542797">
      <w:pPr>
        <w:rPr>
          <w:rFonts w:asciiTheme="minorHAnsi" w:hAnsiTheme="minorHAnsi" w:cstheme="minorHAnsi"/>
          <w:i/>
          <w:sz w:val="16"/>
          <w:szCs w:val="16"/>
        </w:rPr>
      </w:pPr>
      <w:r w:rsidRPr="003D4849">
        <w:rPr>
          <w:rFonts w:asciiTheme="minorHAnsi" w:hAnsiTheme="minorHAnsi" w:cstheme="minorHAnsi"/>
          <w:i/>
          <w:sz w:val="16"/>
          <w:szCs w:val="16"/>
        </w:rPr>
        <w:t>brug tab-tasten</w:t>
      </w:r>
      <w:r w:rsidR="008731D6" w:rsidRPr="003D4849">
        <w:rPr>
          <w:rFonts w:asciiTheme="minorHAnsi" w:hAnsiTheme="minorHAnsi" w:cstheme="minorHAnsi"/>
          <w:i/>
          <w:sz w:val="16"/>
          <w:szCs w:val="16"/>
        </w:rPr>
        <w:t xml:space="preserve"> for at skifte </w:t>
      </w:r>
      <w:r w:rsidRPr="003D4849">
        <w:rPr>
          <w:rFonts w:asciiTheme="minorHAnsi" w:hAnsiTheme="minorHAnsi" w:cstheme="minorHAnsi"/>
          <w:i/>
          <w:sz w:val="16"/>
          <w:szCs w:val="16"/>
        </w:rPr>
        <w:t>linje</w:t>
      </w:r>
    </w:p>
    <w:p w:rsidR="00080745" w:rsidRPr="005F2AA4" w:rsidRDefault="00080745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0"/>
        <w:gridCol w:w="4538"/>
      </w:tblGrid>
      <w:tr w:rsidR="00B617F1" w:rsidRPr="005F2AA4" w:rsidTr="003B3C76">
        <w:tc>
          <w:tcPr>
            <w:tcW w:w="5240" w:type="dxa"/>
          </w:tcPr>
          <w:p w:rsidR="0052545D" w:rsidRDefault="007E5170" w:rsidP="00166DBC">
            <w:pPr>
              <w:tabs>
                <w:tab w:val="left" w:pos="3288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5F2AA4">
              <w:rPr>
                <w:rFonts w:asciiTheme="minorHAnsi" w:hAnsiTheme="minorHAnsi" w:cstheme="minorHAnsi"/>
                <w:sz w:val="20"/>
                <w:szCs w:val="20"/>
              </w:rPr>
              <w:t xml:space="preserve">Barnets </w:t>
            </w:r>
            <w:r w:rsidR="005F2AA4">
              <w:rPr>
                <w:rFonts w:asciiTheme="minorHAnsi" w:hAnsiTheme="minorHAnsi" w:cstheme="minorHAnsi"/>
                <w:sz w:val="20"/>
                <w:szCs w:val="20"/>
              </w:rPr>
              <w:t>fornavn og efter</w:t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  <w:t>navn:</w:t>
            </w:r>
          </w:p>
          <w:p w:rsidR="00872312" w:rsidRPr="005F2AA4" w:rsidRDefault="00872312" w:rsidP="00166DBC">
            <w:pPr>
              <w:tabs>
                <w:tab w:val="left" w:pos="3288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Tekst134"/>
                  <w:enabled/>
                  <w:calcOnExit w:val="0"/>
                  <w:textInput/>
                </w:ffData>
              </w:fldChar>
            </w:r>
            <w:bookmarkStart w:id="0" w:name="Tekst134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0"/>
                <w:szCs w:val="20"/>
              </w:rPr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4538" w:type="dxa"/>
          </w:tcPr>
          <w:p w:rsidR="00B617F1" w:rsidRPr="005F2AA4" w:rsidRDefault="007E5170" w:rsidP="00EB3E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F2AA4">
              <w:rPr>
                <w:rFonts w:asciiTheme="minorHAnsi" w:hAnsiTheme="minorHAnsi" w:cstheme="minorHAnsi"/>
                <w:sz w:val="20"/>
                <w:szCs w:val="20"/>
              </w:rPr>
              <w:t>Cpr.nr.:</w:t>
            </w:r>
          </w:p>
          <w:p w:rsidR="0052545D" w:rsidRPr="005F2AA4" w:rsidRDefault="00DD1C72" w:rsidP="007C57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Tekst69"/>
                  <w:enabled/>
                  <w:calcOnExit w:val="0"/>
                  <w:textInput/>
                </w:ffData>
              </w:fldChar>
            </w:r>
            <w:bookmarkStart w:id="1" w:name="Tekst69"/>
            <w:r w:rsidRPr="005F2AA4">
              <w:rPr>
                <w:rFonts w:asciiTheme="minorHAnsi" w:hAnsiTheme="minorHAnsi" w:cstheme="minorHAnsi"/>
                <w:sz w:val="20"/>
                <w:szCs w:val="20"/>
              </w:rPr>
              <w:instrText xml:space="preserve"> FORMTEXT </w:instrText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1"/>
          </w:p>
        </w:tc>
      </w:tr>
      <w:tr w:rsidR="00DB3BBD" w:rsidRPr="005F2AA4" w:rsidTr="00DB3BBD">
        <w:trPr>
          <w:trHeight w:val="299"/>
        </w:trPr>
        <w:tc>
          <w:tcPr>
            <w:tcW w:w="5240" w:type="dxa"/>
          </w:tcPr>
          <w:p w:rsidR="00FD2863" w:rsidRDefault="00FD28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Adresse:</w:t>
            </w:r>
          </w:p>
          <w:p w:rsidR="005B14BD" w:rsidRDefault="005B14B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Tekst136"/>
                  <w:enabled/>
                  <w:calcOnExit w:val="0"/>
                  <w:textInput/>
                </w:ffData>
              </w:fldChar>
            </w:r>
            <w:bookmarkStart w:id="2" w:name="Tekst136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0"/>
                <w:szCs w:val="20"/>
              </w:rPr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4538" w:type="dxa"/>
          </w:tcPr>
          <w:p w:rsidR="00FD2863" w:rsidRDefault="00FD2863" w:rsidP="00FD28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F2AA4">
              <w:rPr>
                <w:rFonts w:asciiTheme="minorHAnsi" w:hAnsiTheme="minorHAnsi" w:cstheme="minorHAnsi"/>
                <w:sz w:val="20"/>
                <w:szCs w:val="20"/>
              </w:rPr>
              <w:t>Postnr. og by:</w:t>
            </w:r>
          </w:p>
          <w:p w:rsidR="00DB3BBD" w:rsidRPr="005F2AA4" w:rsidRDefault="00FD2863" w:rsidP="007C57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Tekst137"/>
                  <w:enabled/>
                  <w:calcOnExit w:val="0"/>
                  <w:textInput/>
                </w:ffData>
              </w:fldChar>
            </w:r>
            <w:bookmarkStart w:id="3" w:name="Tekst137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0"/>
                <w:szCs w:val="20"/>
              </w:rPr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3"/>
          </w:p>
        </w:tc>
      </w:tr>
      <w:tr w:rsidR="005F2AA4" w:rsidRPr="005F2AA4" w:rsidTr="00385E3E">
        <w:trPr>
          <w:trHeight w:val="555"/>
        </w:trPr>
        <w:tc>
          <w:tcPr>
            <w:tcW w:w="5240" w:type="dxa"/>
          </w:tcPr>
          <w:p w:rsidR="005F2AA4" w:rsidRPr="005F2AA4" w:rsidRDefault="005F2AA4" w:rsidP="00EB3E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F2AA4">
              <w:rPr>
                <w:rFonts w:asciiTheme="minorHAnsi" w:hAnsiTheme="minorHAnsi" w:cstheme="minorHAnsi"/>
                <w:sz w:val="20"/>
                <w:szCs w:val="20"/>
              </w:rPr>
              <w:t>Mors navn:</w:t>
            </w:r>
          </w:p>
          <w:p w:rsidR="005F2AA4" w:rsidRPr="005F2AA4" w:rsidRDefault="005F2AA4" w:rsidP="007C57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Tekst72"/>
                  <w:enabled/>
                  <w:calcOnExit w:val="0"/>
                  <w:textInput/>
                </w:ffData>
              </w:fldChar>
            </w:r>
            <w:bookmarkStart w:id="4" w:name="Tekst72"/>
            <w:r w:rsidRPr="005F2AA4">
              <w:rPr>
                <w:rFonts w:asciiTheme="minorHAnsi" w:hAnsiTheme="minorHAnsi" w:cstheme="minorHAnsi"/>
                <w:sz w:val="20"/>
                <w:szCs w:val="20"/>
              </w:rPr>
              <w:instrText xml:space="preserve"> FORMTEXT </w:instrText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</w:p>
        </w:tc>
        <w:bookmarkEnd w:id="4"/>
        <w:tc>
          <w:tcPr>
            <w:tcW w:w="4538" w:type="dxa"/>
          </w:tcPr>
          <w:p w:rsidR="005F2AA4" w:rsidRPr="005F2AA4" w:rsidRDefault="00DB3BBD" w:rsidP="00EB3E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="005F2AA4" w:rsidRPr="005F2AA4">
              <w:rPr>
                <w:rFonts w:asciiTheme="minorHAnsi" w:hAnsiTheme="minorHAnsi" w:cstheme="minorHAnsi"/>
                <w:sz w:val="20"/>
                <w:szCs w:val="20"/>
              </w:rPr>
              <w:t>elefon:</w:t>
            </w:r>
          </w:p>
          <w:p w:rsidR="005F2AA4" w:rsidRPr="005F2AA4" w:rsidRDefault="005F2AA4" w:rsidP="007C57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Tekst73"/>
                  <w:enabled/>
                  <w:calcOnExit w:val="0"/>
                  <w:textInput/>
                </w:ffData>
              </w:fldChar>
            </w:r>
            <w:bookmarkStart w:id="5" w:name="Tekst73"/>
            <w:r w:rsidRPr="005F2AA4">
              <w:rPr>
                <w:rFonts w:asciiTheme="minorHAnsi" w:hAnsiTheme="minorHAnsi" w:cstheme="minorHAnsi"/>
                <w:sz w:val="20"/>
                <w:szCs w:val="20"/>
              </w:rPr>
              <w:instrText xml:space="preserve"> FORMTEXT </w:instrText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5"/>
          </w:p>
        </w:tc>
      </w:tr>
      <w:tr w:rsidR="005F2AA4" w:rsidRPr="005F2AA4" w:rsidTr="005F2AA4">
        <w:tc>
          <w:tcPr>
            <w:tcW w:w="5240" w:type="dxa"/>
          </w:tcPr>
          <w:p w:rsidR="005F2AA4" w:rsidRPr="005F2AA4" w:rsidRDefault="005F2AA4" w:rsidP="00EB3E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F2AA4">
              <w:rPr>
                <w:rFonts w:asciiTheme="minorHAnsi" w:hAnsiTheme="minorHAnsi" w:cstheme="minorHAnsi"/>
                <w:sz w:val="20"/>
                <w:szCs w:val="20"/>
              </w:rPr>
              <w:t>Fars navn:</w:t>
            </w:r>
          </w:p>
          <w:p w:rsidR="005F2AA4" w:rsidRPr="005F2AA4" w:rsidRDefault="005F2AA4" w:rsidP="007C57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Tekst75"/>
                  <w:enabled/>
                  <w:calcOnExit w:val="0"/>
                  <w:textInput/>
                </w:ffData>
              </w:fldChar>
            </w:r>
            <w:bookmarkStart w:id="6" w:name="Tekst75"/>
            <w:r w:rsidRPr="005F2AA4">
              <w:rPr>
                <w:rFonts w:asciiTheme="minorHAnsi" w:hAnsiTheme="minorHAnsi" w:cstheme="minorHAnsi"/>
                <w:sz w:val="20"/>
                <w:szCs w:val="20"/>
              </w:rPr>
              <w:instrText xml:space="preserve"> FORMTEXT </w:instrText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</w:p>
        </w:tc>
        <w:bookmarkEnd w:id="6"/>
        <w:tc>
          <w:tcPr>
            <w:tcW w:w="4538" w:type="dxa"/>
          </w:tcPr>
          <w:p w:rsidR="005F2AA4" w:rsidRPr="005F2AA4" w:rsidRDefault="00DB3BBD" w:rsidP="00EB3E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="005F2AA4" w:rsidRPr="005F2AA4">
              <w:rPr>
                <w:rFonts w:asciiTheme="minorHAnsi" w:hAnsiTheme="minorHAnsi" w:cstheme="minorHAnsi"/>
                <w:sz w:val="20"/>
                <w:szCs w:val="20"/>
              </w:rPr>
              <w:t>elefon:</w:t>
            </w:r>
          </w:p>
          <w:p w:rsidR="005F2AA4" w:rsidRPr="005F2AA4" w:rsidRDefault="005F2AA4" w:rsidP="007C573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Tekst76"/>
                  <w:enabled/>
                  <w:calcOnExit w:val="0"/>
                  <w:textInput/>
                </w:ffData>
              </w:fldChar>
            </w:r>
            <w:bookmarkStart w:id="7" w:name="Tekst76"/>
            <w:r w:rsidRPr="005F2AA4">
              <w:rPr>
                <w:rFonts w:asciiTheme="minorHAnsi" w:hAnsiTheme="minorHAnsi" w:cstheme="minorHAnsi"/>
                <w:sz w:val="20"/>
                <w:szCs w:val="20"/>
              </w:rPr>
              <w:instrText xml:space="preserve"> FORMTEXT </w:instrText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7"/>
          </w:p>
        </w:tc>
      </w:tr>
      <w:tr w:rsidR="00FC6944" w:rsidRPr="005F2AA4" w:rsidTr="00284E65">
        <w:trPr>
          <w:trHeight w:val="471"/>
        </w:trPr>
        <w:tc>
          <w:tcPr>
            <w:tcW w:w="5240" w:type="dxa"/>
          </w:tcPr>
          <w:p w:rsidR="00FC6944" w:rsidRDefault="00FC6944" w:rsidP="00EB3E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Dagpleje/Institution</w:t>
            </w:r>
            <w:r w:rsidR="00DB3BBD">
              <w:rPr>
                <w:rFonts w:asciiTheme="minorHAnsi" w:hAnsiTheme="minorHAnsi" w:cstheme="minorHAnsi"/>
                <w:sz w:val="20"/>
                <w:szCs w:val="20"/>
              </w:rPr>
              <w:t>/Skole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:rsidR="00FC6944" w:rsidRDefault="00FC6944" w:rsidP="00EB3E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Tekst123"/>
                  <w:enabled/>
                  <w:calcOnExit w:val="0"/>
                  <w:textInput/>
                </w:ffData>
              </w:fldChar>
            </w:r>
            <w:bookmarkStart w:id="8" w:name="Tekst123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0"/>
                <w:szCs w:val="20"/>
              </w:rPr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4538" w:type="dxa"/>
          </w:tcPr>
          <w:p w:rsidR="00FC6944" w:rsidRDefault="00FC6944" w:rsidP="00EB3E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Telefon:</w:t>
            </w:r>
          </w:p>
          <w:p w:rsidR="00FC6944" w:rsidRDefault="00FC6944" w:rsidP="00EB3E8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Tekst127"/>
                  <w:enabled/>
                  <w:calcOnExit w:val="0"/>
                  <w:textInput/>
                </w:ffData>
              </w:fldChar>
            </w:r>
            <w:bookmarkStart w:id="9" w:name="Tekst127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0"/>
                <w:szCs w:val="20"/>
              </w:rPr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9"/>
          </w:p>
        </w:tc>
      </w:tr>
    </w:tbl>
    <w:p w:rsidR="003B3C76" w:rsidRPr="005F2AA4" w:rsidRDefault="003B3C76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78"/>
      </w:tblGrid>
      <w:tr w:rsidR="0069419F" w:rsidRPr="005F2AA4" w:rsidTr="0069419F">
        <w:tc>
          <w:tcPr>
            <w:tcW w:w="9778" w:type="dxa"/>
          </w:tcPr>
          <w:p w:rsidR="009104DF" w:rsidRDefault="009104DF" w:rsidP="009104DF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t>Kort beskrivelse af barnets udvikling:</w:t>
            </w:r>
          </w:p>
          <w:p w:rsidR="009104DF" w:rsidRDefault="009104DF" w:rsidP="009104DF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fldChar w:fldCharType="begin">
                <w:ffData>
                  <w:name w:val="Tekst132"/>
                  <w:enabled/>
                  <w:calcOnExit w:val="0"/>
                  <w:textInput/>
                </w:ffData>
              </w:fldChar>
            </w:r>
            <w:bookmarkStart w:id="10" w:name="Tekst132"/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iCs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bCs/>
                <w:iCs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bCs/>
                <w:iCs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bCs/>
                <w:iCs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bCs/>
                <w:iCs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  <w:fldChar w:fldCharType="end"/>
            </w:r>
            <w:bookmarkEnd w:id="10"/>
          </w:p>
          <w:p w:rsidR="0069419F" w:rsidRPr="005F2AA4" w:rsidRDefault="0069419F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9419F" w:rsidRDefault="0069419F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D2863" w:rsidRDefault="00FD2863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D2863" w:rsidRPr="005F2AA4" w:rsidRDefault="00FD2863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9419F" w:rsidRDefault="0069419F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B287B" w:rsidRDefault="00BB287B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D4849" w:rsidRDefault="003D4849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D4849" w:rsidRDefault="003D4849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B287B" w:rsidRDefault="00BB287B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D4849" w:rsidRDefault="003D4849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BB287B" w:rsidRPr="005F2AA4" w:rsidRDefault="00BB287B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9419F" w:rsidRDefault="0069419F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84E65" w:rsidRPr="005F2AA4" w:rsidRDefault="00284E65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9419F" w:rsidRPr="005F2AA4" w:rsidRDefault="0069419F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9419F" w:rsidRPr="005F2AA4" w:rsidRDefault="0069419F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284E65" w:rsidRDefault="00284E65"/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78"/>
      </w:tblGrid>
      <w:tr w:rsidR="0069419F" w:rsidRPr="005F2AA4" w:rsidTr="0069419F">
        <w:tc>
          <w:tcPr>
            <w:tcW w:w="9778" w:type="dxa"/>
          </w:tcPr>
          <w:p w:rsidR="009104DF" w:rsidRPr="005F2AA4" w:rsidRDefault="009104DF" w:rsidP="009104DF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Hvad er barnet god til?</w:t>
            </w:r>
          </w:p>
          <w:p w:rsidR="009104DF" w:rsidRPr="005F2AA4" w:rsidRDefault="009104DF" w:rsidP="009104D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Tekst40"/>
                  <w:enabled/>
                  <w:calcOnExit w:val="0"/>
                  <w:textInput/>
                </w:ffData>
              </w:fldChar>
            </w:r>
            <w:bookmarkStart w:id="11" w:name="Tekst40"/>
            <w:r w:rsidRPr="005F2AA4">
              <w:rPr>
                <w:rFonts w:asciiTheme="minorHAnsi" w:hAnsiTheme="minorHAnsi" w:cstheme="minorHAnsi"/>
                <w:sz w:val="20"/>
                <w:szCs w:val="20"/>
              </w:rPr>
              <w:instrText xml:space="preserve"> FORMTEXT </w:instrText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11"/>
          </w:p>
          <w:p w:rsidR="0069419F" w:rsidRDefault="0069419F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84E65" w:rsidRPr="005F2AA4" w:rsidRDefault="00284E65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9419F" w:rsidRPr="005F2AA4" w:rsidRDefault="0069419F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9419F" w:rsidRDefault="0069419F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84E65" w:rsidRPr="005F2AA4" w:rsidRDefault="00284E65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9419F" w:rsidRDefault="0069419F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D2863" w:rsidRDefault="00FD2863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D2863" w:rsidRDefault="00FD2863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84E65" w:rsidRPr="005F2AA4" w:rsidRDefault="00284E65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9419F" w:rsidRPr="005F2AA4" w:rsidRDefault="0069419F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3D4849" w:rsidRDefault="003D4849"/>
    <w:p w:rsidR="00F25A30" w:rsidRDefault="00F25A30">
      <w:r>
        <w:br w:type="page"/>
      </w: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78"/>
      </w:tblGrid>
      <w:tr w:rsidR="0069419F" w:rsidRPr="005F2AA4" w:rsidTr="0069419F">
        <w:tc>
          <w:tcPr>
            <w:tcW w:w="9778" w:type="dxa"/>
          </w:tcPr>
          <w:p w:rsidR="009104DF" w:rsidRDefault="009104DF" w:rsidP="009104D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Hvilke primære udfordringer har barnet?</w:t>
            </w:r>
          </w:p>
          <w:p w:rsidR="009104DF" w:rsidRPr="005F2AA4" w:rsidRDefault="009104DF" w:rsidP="009104D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Hvilke dagligdagsaktiviteter har barnet svært ved at udføre eller deltage i?</w:t>
            </w:r>
          </w:p>
          <w:p w:rsidR="009104DF" w:rsidRPr="005F2AA4" w:rsidRDefault="009104DF" w:rsidP="009104D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Tekst37"/>
                  <w:enabled/>
                  <w:calcOnExit w:val="0"/>
                  <w:textInput/>
                </w:ffData>
              </w:fldChar>
            </w:r>
            <w:bookmarkStart w:id="12" w:name="Tekst37"/>
            <w:r w:rsidRPr="005F2AA4">
              <w:rPr>
                <w:rFonts w:asciiTheme="minorHAnsi" w:hAnsiTheme="minorHAnsi" w:cstheme="minorHAnsi"/>
                <w:sz w:val="20"/>
                <w:szCs w:val="20"/>
              </w:rPr>
              <w:instrText xml:space="preserve"> FORMTEXT </w:instrText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12"/>
          </w:p>
          <w:p w:rsidR="0069419F" w:rsidRPr="005F2AA4" w:rsidRDefault="0069419F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9419F" w:rsidRPr="005F2AA4" w:rsidRDefault="0069419F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9419F" w:rsidRPr="005F2AA4" w:rsidRDefault="0069419F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9419F" w:rsidRDefault="0069419F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84E65" w:rsidRPr="005F2AA4" w:rsidRDefault="00284E65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9419F" w:rsidRDefault="0069419F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D2863" w:rsidRPr="005F2AA4" w:rsidRDefault="00FD2863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69419F" w:rsidRDefault="0069419F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84E65" w:rsidRPr="005F2AA4" w:rsidRDefault="00284E65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3D4849" w:rsidRDefault="003D4849"/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78"/>
      </w:tblGrid>
      <w:tr w:rsidR="0069419F" w:rsidRPr="005F2AA4" w:rsidTr="0069419F">
        <w:tc>
          <w:tcPr>
            <w:tcW w:w="9778" w:type="dxa"/>
          </w:tcPr>
          <w:p w:rsidR="009104DF" w:rsidRDefault="009104DF" w:rsidP="009104D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Hvad har der hidtil været gjort for at hjælpe barnet med det ovenfor beskrevne?</w:t>
            </w:r>
          </w:p>
          <w:p w:rsidR="009104DF" w:rsidRPr="005F2AA4" w:rsidRDefault="009104DF" w:rsidP="009104D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Hvad ønskes træning til</w:t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  <w:t xml:space="preserve"> og hvad er målet med træningen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?</w:t>
            </w:r>
          </w:p>
          <w:p w:rsidR="009104DF" w:rsidRPr="005F2AA4" w:rsidRDefault="009104DF" w:rsidP="009104D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Tekst38"/>
                  <w:enabled/>
                  <w:calcOnExit w:val="0"/>
                  <w:textInput/>
                </w:ffData>
              </w:fldChar>
            </w:r>
            <w:bookmarkStart w:id="13" w:name="Tekst38"/>
            <w:r w:rsidRPr="005F2AA4">
              <w:rPr>
                <w:rFonts w:asciiTheme="minorHAnsi" w:hAnsiTheme="minorHAnsi" w:cstheme="minorHAnsi"/>
                <w:sz w:val="20"/>
                <w:szCs w:val="20"/>
              </w:rPr>
              <w:instrText xml:space="preserve"> FORMTEXT </w:instrText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</w:r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bookmarkStart w:id="14" w:name="_GoBack"/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bookmarkEnd w:id="14"/>
            <w:r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13"/>
          </w:p>
          <w:p w:rsidR="00284E65" w:rsidRDefault="00284E65" w:rsidP="002D00B4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</w:p>
          <w:p w:rsidR="00FD2863" w:rsidRDefault="00FD2863" w:rsidP="002D00B4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</w:p>
          <w:p w:rsidR="00284E65" w:rsidRDefault="00284E65" w:rsidP="002D00B4">
            <w:pPr>
              <w:rPr>
                <w:rFonts w:asciiTheme="minorHAnsi" w:hAnsiTheme="minorHAnsi" w:cstheme="minorHAnsi"/>
                <w:bCs/>
                <w:iCs/>
                <w:sz w:val="20"/>
                <w:szCs w:val="20"/>
              </w:rPr>
            </w:pPr>
          </w:p>
          <w:p w:rsidR="0069419F" w:rsidRPr="005F2AA4" w:rsidRDefault="0069419F" w:rsidP="002D00B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F25A30" w:rsidRDefault="00F25A30">
      <w:pPr>
        <w:rPr>
          <w:rFonts w:asciiTheme="minorHAnsi" w:hAnsiTheme="minorHAnsi" w:cstheme="minorHAnsi"/>
          <w:sz w:val="20"/>
          <w:szCs w:val="20"/>
        </w:rPr>
      </w:pP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07"/>
        <w:gridCol w:w="1134"/>
        <w:gridCol w:w="1324"/>
        <w:gridCol w:w="1513"/>
      </w:tblGrid>
      <w:tr w:rsidR="005A2925" w:rsidRPr="005F2AA4" w:rsidTr="00FB751C">
        <w:tc>
          <w:tcPr>
            <w:tcW w:w="5807" w:type="dxa"/>
          </w:tcPr>
          <w:p w:rsidR="005A2925" w:rsidRDefault="005A2925" w:rsidP="00855D67">
            <w:pPr>
              <w:tabs>
                <w:tab w:val="left" w:pos="3288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Er barnet nu eller har barnet tidligere været i kontakt med/henvist til:</w:t>
            </w:r>
          </w:p>
        </w:tc>
        <w:tc>
          <w:tcPr>
            <w:tcW w:w="1134" w:type="dxa"/>
          </w:tcPr>
          <w:p w:rsidR="005A2925" w:rsidRPr="005F2AA4" w:rsidRDefault="005A2925" w:rsidP="00FB751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Henvist til</w:t>
            </w:r>
          </w:p>
        </w:tc>
        <w:tc>
          <w:tcPr>
            <w:tcW w:w="1324" w:type="dxa"/>
          </w:tcPr>
          <w:p w:rsidR="005A2925" w:rsidRPr="005F2AA4" w:rsidRDefault="005A2925" w:rsidP="00FB751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 gang med</w:t>
            </w:r>
          </w:p>
        </w:tc>
        <w:tc>
          <w:tcPr>
            <w:tcW w:w="1513" w:type="dxa"/>
          </w:tcPr>
          <w:p w:rsidR="005A2925" w:rsidRPr="005F2AA4" w:rsidRDefault="005A2925" w:rsidP="00FB751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Afsluttet</w:t>
            </w:r>
          </w:p>
        </w:tc>
      </w:tr>
      <w:tr w:rsidR="005A2925" w:rsidRPr="005F2AA4" w:rsidTr="00C15AC0">
        <w:tc>
          <w:tcPr>
            <w:tcW w:w="5807" w:type="dxa"/>
          </w:tcPr>
          <w:p w:rsidR="005A2925" w:rsidRDefault="005A2925" w:rsidP="00855D6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PP</w:t>
            </w:r>
            <w:r w:rsidR="00CE6917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E6917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Skolepsykolog</w:t>
            </w:r>
            <w:r w:rsidR="00C15AC0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:rsidR="005A2925" w:rsidRPr="005F2AA4" w:rsidRDefault="00CE6917" w:rsidP="00CE691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Navn </w:t>
            </w:r>
            <w:r w:rsidR="005A2925"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Tekst118"/>
                  <w:enabled/>
                  <w:calcOnExit w:val="0"/>
                  <w:textInput/>
                </w:ffData>
              </w:fldChar>
            </w:r>
            <w:r w:rsidR="005A2925">
              <w:rPr>
                <w:rFonts w:asciiTheme="minorHAnsi" w:hAnsiTheme="minorHAnsi" w:cstheme="minorHAnsi"/>
                <w:sz w:val="20"/>
                <w:szCs w:val="20"/>
              </w:rPr>
              <w:instrText xml:space="preserve"> FORMTEXT </w:instrText>
            </w:r>
            <w:r w:rsidR="005A2925">
              <w:rPr>
                <w:rFonts w:asciiTheme="minorHAnsi" w:hAnsiTheme="minorHAnsi" w:cstheme="minorHAnsi"/>
                <w:sz w:val="20"/>
                <w:szCs w:val="20"/>
              </w:rPr>
            </w:r>
            <w:r w:rsidR="005A2925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 w:rsidR="005A2925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="005A2925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="005A2925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="005A2925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="005A2925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="005A2925"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:rsidR="005A2925" w:rsidRPr="005F2AA4" w:rsidRDefault="00CE6917" w:rsidP="00CE691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Kontrol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4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FORMCHECKBOX </w:instrText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1324" w:type="dxa"/>
            <w:vAlign w:val="center"/>
          </w:tcPr>
          <w:p w:rsidR="005A2925" w:rsidRPr="005F2AA4" w:rsidRDefault="00CE6917" w:rsidP="00CE691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Kontrol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Kontrol5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FORMCHECKBOX </w:instrText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1513" w:type="dxa"/>
            <w:vAlign w:val="center"/>
          </w:tcPr>
          <w:p w:rsidR="005A2925" w:rsidRPr="005F2AA4" w:rsidRDefault="00CE6917" w:rsidP="00CE691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Kontrol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Kontrol6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FORMCHECKBOX </w:instrText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17"/>
          </w:p>
        </w:tc>
      </w:tr>
      <w:tr w:rsidR="005A2925" w:rsidRPr="005F2AA4" w:rsidTr="00C15AC0">
        <w:trPr>
          <w:trHeight w:val="299"/>
        </w:trPr>
        <w:tc>
          <w:tcPr>
            <w:tcW w:w="5807" w:type="dxa"/>
          </w:tcPr>
          <w:p w:rsidR="005A2925" w:rsidRDefault="005A2925" w:rsidP="00855D6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PPR – Talepædagog</w:t>
            </w:r>
            <w:r w:rsidR="00C15AC0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:rsidR="005A2925" w:rsidRPr="005F2AA4" w:rsidRDefault="00CE6917" w:rsidP="00CE691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Navn </w:t>
            </w:r>
            <w:r w:rsidR="005A2925"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Tekst117"/>
                  <w:enabled/>
                  <w:calcOnExit w:val="0"/>
                  <w:textInput/>
                </w:ffData>
              </w:fldChar>
            </w:r>
            <w:r w:rsidR="005A2925">
              <w:rPr>
                <w:rFonts w:asciiTheme="minorHAnsi" w:hAnsiTheme="minorHAnsi" w:cstheme="minorHAnsi"/>
                <w:sz w:val="20"/>
                <w:szCs w:val="20"/>
              </w:rPr>
              <w:instrText xml:space="preserve"> FORMTEXT </w:instrText>
            </w:r>
            <w:r w:rsidR="005A2925">
              <w:rPr>
                <w:rFonts w:asciiTheme="minorHAnsi" w:hAnsiTheme="minorHAnsi" w:cstheme="minorHAnsi"/>
                <w:sz w:val="20"/>
                <w:szCs w:val="20"/>
              </w:rPr>
            </w:r>
            <w:r w:rsidR="005A2925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 w:rsidR="005A2925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="005A2925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="005A2925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="005A2925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="005A2925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="005A2925"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:rsidR="005A2925" w:rsidRPr="005F2AA4" w:rsidRDefault="00CE6917" w:rsidP="00CE691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Kontrol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7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FORMCHECKBOX </w:instrText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1324" w:type="dxa"/>
            <w:vAlign w:val="center"/>
          </w:tcPr>
          <w:p w:rsidR="005A2925" w:rsidRPr="005F2AA4" w:rsidRDefault="00CE6917" w:rsidP="00CE691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Kontrol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8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FORMCHECKBOX </w:instrText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1513" w:type="dxa"/>
            <w:vAlign w:val="center"/>
          </w:tcPr>
          <w:p w:rsidR="005A2925" w:rsidRPr="005F2AA4" w:rsidRDefault="00CE6917" w:rsidP="00CE691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Kontrol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9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FORMCHECKBOX </w:instrText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20"/>
          </w:p>
        </w:tc>
      </w:tr>
      <w:tr w:rsidR="005A2925" w:rsidRPr="005F2AA4" w:rsidTr="00C15AC0">
        <w:tc>
          <w:tcPr>
            <w:tcW w:w="5807" w:type="dxa"/>
          </w:tcPr>
          <w:p w:rsidR="005A2925" w:rsidRDefault="009009E6" w:rsidP="00855D6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Ergo- eller fysioterapeut:</w:t>
            </w:r>
          </w:p>
          <w:p w:rsidR="005A2925" w:rsidRPr="005F2AA4" w:rsidRDefault="00CE6917" w:rsidP="00CE691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Navn </w:t>
            </w:r>
            <w:r w:rsidR="005A2925"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Tekst75"/>
                  <w:enabled/>
                  <w:calcOnExit w:val="0"/>
                  <w:textInput/>
                </w:ffData>
              </w:fldChar>
            </w:r>
            <w:r w:rsidR="005A2925" w:rsidRPr="005F2AA4">
              <w:rPr>
                <w:rFonts w:asciiTheme="minorHAnsi" w:hAnsiTheme="minorHAnsi" w:cstheme="minorHAnsi"/>
                <w:sz w:val="20"/>
                <w:szCs w:val="20"/>
              </w:rPr>
              <w:instrText xml:space="preserve"> FORMTEXT </w:instrText>
            </w:r>
            <w:r w:rsidR="005A2925" w:rsidRPr="005F2AA4">
              <w:rPr>
                <w:rFonts w:asciiTheme="minorHAnsi" w:hAnsiTheme="minorHAnsi" w:cstheme="minorHAnsi"/>
                <w:sz w:val="20"/>
                <w:szCs w:val="20"/>
              </w:rPr>
            </w:r>
            <w:r w:rsidR="005A2925"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 w:rsidR="005A2925"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="005A2925"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="005A2925"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="005A2925"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="005A2925"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="005A2925"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:rsidR="005A2925" w:rsidRPr="005F2AA4" w:rsidRDefault="00CE6917" w:rsidP="00CE691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Kontrol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13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FORMCHECKBOX </w:instrText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1324" w:type="dxa"/>
            <w:vAlign w:val="center"/>
          </w:tcPr>
          <w:p w:rsidR="005A2925" w:rsidRPr="005F2AA4" w:rsidRDefault="00CE6917" w:rsidP="00CE691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Kontrol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Kontrol14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FORMCHECKBOX </w:instrText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1513" w:type="dxa"/>
            <w:vAlign w:val="center"/>
          </w:tcPr>
          <w:p w:rsidR="005A2925" w:rsidRPr="005F2AA4" w:rsidRDefault="00CE6917" w:rsidP="00CE691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Kontrol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Kontrol15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FORMCHECKBOX </w:instrText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23"/>
          </w:p>
        </w:tc>
      </w:tr>
      <w:tr w:rsidR="005A2925" w:rsidRPr="005F2AA4" w:rsidTr="00C15AC0">
        <w:tc>
          <w:tcPr>
            <w:tcW w:w="5807" w:type="dxa"/>
          </w:tcPr>
          <w:p w:rsidR="005A2925" w:rsidRDefault="005A2925" w:rsidP="00855D6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Speciallæge</w:t>
            </w:r>
            <w:r w:rsidR="003D4849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="009009E6">
              <w:rPr>
                <w:rFonts w:asciiTheme="minorHAnsi" w:hAnsiTheme="minorHAnsi" w:cstheme="minorHAnsi"/>
                <w:sz w:val="20"/>
                <w:szCs w:val="20"/>
              </w:rPr>
              <w:t>Sygehus, evt. diagnose</w:t>
            </w:r>
            <w:r w:rsidR="00C15AC0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:rsidR="005A2925" w:rsidRPr="005F2AA4" w:rsidRDefault="00CE6917" w:rsidP="00CE691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Navn </w:t>
            </w:r>
            <w:r w:rsidR="005A2925"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Tekst77"/>
                  <w:enabled/>
                  <w:calcOnExit w:val="0"/>
                  <w:textInput/>
                </w:ffData>
              </w:fldChar>
            </w:r>
            <w:r w:rsidR="005A2925" w:rsidRPr="005F2AA4">
              <w:rPr>
                <w:rFonts w:asciiTheme="minorHAnsi" w:hAnsiTheme="minorHAnsi" w:cstheme="minorHAnsi"/>
                <w:sz w:val="20"/>
                <w:szCs w:val="20"/>
              </w:rPr>
              <w:instrText xml:space="preserve"> FORMTEXT </w:instrText>
            </w:r>
            <w:r w:rsidR="005A2925" w:rsidRPr="005F2AA4">
              <w:rPr>
                <w:rFonts w:asciiTheme="minorHAnsi" w:hAnsiTheme="minorHAnsi" w:cstheme="minorHAnsi"/>
                <w:sz w:val="20"/>
                <w:szCs w:val="20"/>
              </w:rPr>
            </w:r>
            <w:r w:rsidR="005A2925"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 w:rsidR="005A2925"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="005A2925"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="005A2925"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="005A2925"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="005A2925" w:rsidRPr="005F2AA4"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 w:rsidR="005A2925" w:rsidRPr="005F2AA4"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:rsidR="005A2925" w:rsidRPr="005F2AA4" w:rsidRDefault="00CE6917" w:rsidP="00CE691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Kontrol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16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FORMCHECKBOX </w:instrText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1324" w:type="dxa"/>
            <w:vAlign w:val="center"/>
          </w:tcPr>
          <w:p w:rsidR="005A2925" w:rsidRPr="005F2AA4" w:rsidRDefault="00CE6917" w:rsidP="00CE691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Kontrol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17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FORMCHECKBOX </w:instrText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1513" w:type="dxa"/>
            <w:vAlign w:val="center"/>
          </w:tcPr>
          <w:p w:rsidR="005A2925" w:rsidRPr="005F2AA4" w:rsidRDefault="00CE6917" w:rsidP="00CE691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Kontrol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Kontrol18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FORMCHECKBOX </w:instrText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26"/>
          </w:p>
        </w:tc>
      </w:tr>
      <w:tr w:rsidR="009009E6" w:rsidRPr="005F2AA4" w:rsidTr="00207E6C">
        <w:tc>
          <w:tcPr>
            <w:tcW w:w="5807" w:type="dxa"/>
          </w:tcPr>
          <w:p w:rsidR="009009E6" w:rsidRDefault="009009E6" w:rsidP="00207E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Andre:</w:t>
            </w:r>
          </w:p>
          <w:p w:rsidR="009009E6" w:rsidRDefault="009009E6" w:rsidP="00207E6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Tekst135"/>
                  <w:enabled/>
                  <w:calcOnExit w:val="0"/>
                  <w:textInput/>
                </w:ffData>
              </w:fldChar>
            </w:r>
            <w:bookmarkStart w:id="27" w:name="Tekst135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0"/>
                <w:szCs w:val="20"/>
              </w:rPr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27"/>
          </w:p>
        </w:tc>
        <w:tc>
          <w:tcPr>
            <w:tcW w:w="1134" w:type="dxa"/>
            <w:vAlign w:val="center"/>
          </w:tcPr>
          <w:p w:rsidR="009009E6" w:rsidRDefault="003D4849" w:rsidP="00207E6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Kontrol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Kontrol24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FORMCHECKBOX </w:instrText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28"/>
          </w:p>
        </w:tc>
        <w:tc>
          <w:tcPr>
            <w:tcW w:w="1324" w:type="dxa"/>
            <w:vAlign w:val="center"/>
          </w:tcPr>
          <w:p w:rsidR="009009E6" w:rsidRDefault="003D4849" w:rsidP="00207E6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Kontrol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Kontrol25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FORMCHECKBOX </w:instrText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29"/>
          </w:p>
        </w:tc>
        <w:tc>
          <w:tcPr>
            <w:tcW w:w="1513" w:type="dxa"/>
            <w:vAlign w:val="center"/>
          </w:tcPr>
          <w:p w:rsidR="009009E6" w:rsidRDefault="003D4849" w:rsidP="00207E6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Kontrol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Kontrol26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FORMCHECKBOX </w:instrText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</w:r>
            <w:r w:rsidR="007838AC"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30"/>
          </w:p>
        </w:tc>
      </w:tr>
      <w:tr w:rsidR="001C4C2E" w:rsidRPr="005F2AA4" w:rsidTr="00A66A2D">
        <w:trPr>
          <w:trHeight w:val="535"/>
        </w:trPr>
        <w:tc>
          <w:tcPr>
            <w:tcW w:w="9778" w:type="dxa"/>
            <w:gridSpan w:val="4"/>
          </w:tcPr>
          <w:p w:rsidR="001C4C2E" w:rsidRDefault="00FD2863" w:rsidP="00855D6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Årsag til ovenstående:</w:t>
            </w:r>
          </w:p>
          <w:p w:rsidR="00F25A30" w:rsidRDefault="00FD2863" w:rsidP="00855D6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Tekst138"/>
                  <w:enabled/>
                  <w:calcOnExit w:val="0"/>
                  <w:textInput/>
                </w:ffData>
              </w:fldChar>
            </w:r>
            <w:bookmarkStart w:id="31" w:name="Tekst138"/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0"/>
                <w:szCs w:val="20"/>
              </w:rPr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  <w:bookmarkEnd w:id="31"/>
          </w:p>
          <w:p w:rsidR="00F25A30" w:rsidRDefault="00F25A30" w:rsidP="00855D6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F25A30" w:rsidRDefault="00F25A30" w:rsidP="00855D6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D2863" w:rsidRPr="005F2AA4" w:rsidTr="00A66A2D">
        <w:trPr>
          <w:trHeight w:val="535"/>
        </w:trPr>
        <w:tc>
          <w:tcPr>
            <w:tcW w:w="9778" w:type="dxa"/>
            <w:gridSpan w:val="4"/>
          </w:tcPr>
          <w:p w:rsidR="00FD2863" w:rsidRDefault="00FD2863" w:rsidP="00FD28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Andre relevante oplysninger:</w:t>
            </w:r>
          </w:p>
          <w:p w:rsidR="00FD2863" w:rsidRDefault="00FD2863" w:rsidP="00FD28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begin">
                <w:ffData>
                  <w:name w:val="Tekst12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sz w:val="20"/>
                <w:szCs w:val="20"/>
              </w:rPr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fldChar w:fldCharType="end"/>
            </w:r>
          </w:p>
          <w:p w:rsidR="00FD2863" w:rsidRDefault="00FD2863" w:rsidP="00855D6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17EE8" w:rsidRDefault="00017EE8" w:rsidP="00855D6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C4C2E" w:rsidRPr="005F2AA4" w:rsidTr="00FD2863">
        <w:trPr>
          <w:trHeight w:val="862"/>
        </w:trPr>
        <w:tc>
          <w:tcPr>
            <w:tcW w:w="9778" w:type="dxa"/>
            <w:gridSpan w:val="4"/>
          </w:tcPr>
          <w:p w:rsidR="00E32AE2" w:rsidRPr="00E32AE2" w:rsidRDefault="00E32AE2" w:rsidP="00E32AE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32AE2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Ved afsendelse af ansøgningsskemaet gives samtykke til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E32AE2">
              <w:rPr>
                <w:rFonts w:asciiTheme="minorHAnsi" w:hAnsiTheme="minorHAnsi" w:cstheme="minorHAnsi"/>
                <w:sz w:val="20"/>
                <w:szCs w:val="20"/>
              </w:rPr>
              <w:t xml:space="preserve"> at der udføres undersøgelse og vedligeholdende træning. </w:t>
            </w:r>
          </w:p>
          <w:p w:rsidR="00E32AE2" w:rsidRPr="00E32AE2" w:rsidRDefault="00E32AE2" w:rsidP="00E32AE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32AE2">
              <w:rPr>
                <w:rFonts w:asciiTheme="minorHAnsi" w:hAnsiTheme="minorHAnsi" w:cstheme="minorHAnsi"/>
                <w:sz w:val="20"/>
                <w:szCs w:val="20"/>
              </w:rPr>
              <w:t>Samtykket kan til enhver tid trækkes tilbage.</w:t>
            </w:r>
          </w:p>
          <w:p w:rsidR="00E32AE2" w:rsidRDefault="00E32AE2" w:rsidP="00E32AE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32AE2">
              <w:rPr>
                <w:rFonts w:asciiTheme="minorHAnsi" w:hAnsiTheme="minorHAnsi" w:cstheme="minorHAnsi"/>
                <w:sz w:val="20"/>
                <w:szCs w:val="20"/>
              </w:rPr>
              <w:t>Der informeres om, at indsatsen kan indbefatte motorisk træning, træningsøvelser samt interventionsforslag til forældre og evt. institution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</w:tbl>
    <w:p w:rsidR="00284E65" w:rsidRDefault="00284E65">
      <w:pPr>
        <w:rPr>
          <w:rFonts w:asciiTheme="minorHAnsi" w:hAnsiTheme="minorHAnsi" w:cstheme="minorHAnsi"/>
          <w:sz w:val="20"/>
          <w:szCs w:val="20"/>
        </w:rPr>
      </w:pPr>
    </w:p>
    <w:p w:rsidR="00CC46F6" w:rsidRPr="005F2AA4" w:rsidRDefault="00CC46F6">
      <w:pPr>
        <w:rPr>
          <w:rFonts w:asciiTheme="minorHAnsi" w:hAnsiTheme="minorHAnsi" w:cstheme="minorHAnsi"/>
          <w:sz w:val="20"/>
          <w:szCs w:val="20"/>
        </w:rPr>
      </w:pPr>
    </w:p>
    <w:sectPr w:rsidR="00CC46F6" w:rsidRPr="005F2AA4" w:rsidSect="00AF2ABA">
      <w:footerReference w:type="default" r:id="rId8"/>
      <w:headerReference w:type="first" r:id="rId9"/>
      <w:pgSz w:w="11906" w:h="16838"/>
      <w:pgMar w:top="709" w:right="1134" w:bottom="0" w:left="1134" w:header="2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2AA4" w:rsidRDefault="005F2AA4" w:rsidP="00080745">
      <w:r>
        <w:separator/>
      </w:r>
    </w:p>
  </w:endnote>
  <w:endnote w:type="continuationSeparator" w:id="0">
    <w:p w:rsidR="005F2AA4" w:rsidRDefault="005F2AA4" w:rsidP="00080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2ABA" w:rsidRPr="00E211EC" w:rsidRDefault="00AF2ABA">
    <w:pPr>
      <w:pStyle w:val="Sidefod"/>
      <w:rPr>
        <w:rFonts w:asciiTheme="minorHAnsi" w:hAnsiTheme="minorHAnsi" w:cstheme="minorHAnsi"/>
        <w:sz w:val="20"/>
        <w:szCs w:val="20"/>
      </w:rPr>
    </w:pPr>
    <w:r w:rsidRPr="00E211EC">
      <w:rPr>
        <w:rFonts w:asciiTheme="minorHAnsi" w:hAnsiTheme="minorHAnsi" w:cstheme="minorHAnsi"/>
        <w:sz w:val="20"/>
        <w:szCs w:val="20"/>
      </w:rPr>
      <w:t xml:space="preserve">Jammerbugt Kommune, </w:t>
    </w:r>
    <w:r w:rsidR="007A58E9">
      <w:rPr>
        <w:rFonts w:asciiTheme="minorHAnsi" w:hAnsiTheme="minorHAnsi" w:cstheme="minorHAnsi"/>
        <w:sz w:val="20"/>
        <w:szCs w:val="20"/>
      </w:rPr>
      <w:t xml:space="preserve">Børneergo- og </w:t>
    </w:r>
    <w:r w:rsidR="0016366B">
      <w:rPr>
        <w:rFonts w:asciiTheme="minorHAnsi" w:hAnsiTheme="minorHAnsi" w:cstheme="minorHAnsi"/>
        <w:sz w:val="20"/>
        <w:szCs w:val="20"/>
      </w:rPr>
      <w:t>F</w:t>
    </w:r>
    <w:r w:rsidR="007A58E9">
      <w:rPr>
        <w:rFonts w:asciiTheme="minorHAnsi" w:hAnsiTheme="minorHAnsi" w:cstheme="minorHAnsi"/>
        <w:sz w:val="20"/>
        <w:szCs w:val="20"/>
      </w:rPr>
      <w:t>ysioterapeuterne</w:t>
    </w:r>
    <w:r w:rsidRPr="00E211EC">
      <w:rPr>
        <w:rFonts w:asciiTheme="minorHAnsi" w:hAnsiTheme="minorHAnsi" w:cstheme="minorHAnsi"/>
        <w:sz w:val="20"/>
        <w:szCs w:val="20"/>
      </w:rPr>
      <w:t>, Sygehusvej 6, 9460 Brovst</w:t>
    </w:r>
  </w:p>
  <w:p w:rsidR="005F2AA4" w:rsidRDefault="005F2AA4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2AA4" w:rsidRDefault="005F2AA4" w:rsidP="00080745">
      <w:r>
        <w:separator/>
      </w:r>
    </w:p>
  </w:footnote>
  <w:footnote w:type="continuationSeparator" w:id="0">
    <w:p w:rsidR="005F2AA4" w:rsidRDefault="005F2AA4" w:rsidP="000807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2AA4" w:rsidRDefault="005F2AA4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5512460</wp:posOffset>
          </wp:positionH>
          <wp:positionV relativeFrom="paragraph">
            <wp:posOffset>267487</wp:posOffset>
          </wp:positionV>
          <wp:extent cx="833933" cy="703434"/>
          <wp:effectExtent l="0" t="0" r="4445" b="1905"/>
          <wp:wrapNone/>
          <wp:docPr id="15" name="Billede 15" descr="Vaaben_navnetraek_4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lede 4" descr="Vaaben_navnetraek_4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3933" cy="7034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activeWritingStyle w:appName="MSWord" w:lang="da-DK" w:vendorID="64" w:dllVersion="6" w:nlCheck="1" w:checkStyle="0"/>
  <w:activeWritingStyle w:appName="MSWord" w:lang="da-DK" w:vendorID="64" w:dllVersion="0" w:nlCheck="1" w:checkStyle="0"/>
  <w:proofState w:spelling="clean"/>
  <w:documentProtection w:edit="forms" w:enforcement="1" w:cryptProviderType="rsaAES" w:cryptAlgorithmClass="hash" w:cryptAlgorithmType="typeAny" w:cryptAlgorithmSid="14" w:cryptSpinCount="100000" w:hash="XYYGL0PknGGo42TpeuR/2/HMqs5b9hJ+qZcEdIYVz5GwNnOl4mv3zhNEmeQWIaiRrrpXvsEd7LjYA1KnkbXWbQ==" w:salt="efCpmtBZEby1Nxu6npzgPQ=="/>
  <w:defaultTabStop w:val="1304"/>
  <w:hyphenationZone w:val="425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683"/>
    <w:rsid w:val="0000053F"/>
    <w:rsid w:val="00017EE8"/>
    <w:rsid w:val="0006497F"/>
    <w:rsid w:val="00080745"/>
    <w:rsid w:val="000A76BB"/>
    <w:rsid w:val="000C4DF2"/>
    <w:rsid w:val="000D3A65"/>
    <w:rsid w:val="000D61DE"/>
    <w:rsid w:val="000E0BA9"/>
    <w:rsid w:val="000E2C4D"/>
    <w:rsid w:val="001011CE"/>
    <w:rsid w:val="001461C0"/>
    <w:rsid w:val="0016366B"/>
    <w:rsid w:val="00166DBC"/>
    <w:rsid w:val="00181D81"/>
    <w:rsid w:val="001A44A5"/>
    <w:rsid w:val="001B7610"/>
    <w:rsid w:val="001C4C2E"/>
    <w:rsid w:val="001C697D"/>
    <w:rsid w:val="001E4C8B"/>
    <w:rsid w:val="001E4E93"/>
    <w:rsid w:val="001E64B2"/>
    <w:rsid w:val="00202219"/>
    <w:rsid w:val="002420D6"/>
    <w:rsid w:val="00250CD0"/>
    <w:rsid w:val="00284E65"/>
    <w:rsid w:val="0029725A"/>
    <w:rsid w:val="002B2EE5"/>
    <w:rsid w:val="002D00B4"/>
    <w:rsid w:val="002D209F"/>
    <w:rsid w:val="002E61B4"/>
    <w:rsid w:val="003026F7"/>
    <w:rsid w:val="003309E8"/>
    <w:rsid w:val="00331A3A"/>
    <w:rsid w:val="0037586C"/>
    <w:rsid w:val="00382F78"/>
    <w:rsid w:val="00385E3E"/>
    <w:rsid w:val="003928E9"/>
    <w:rsid w:val="00394741"/>
    <w:rsid w:val="003B3C76"/>
    <w:rsid w:val="003D4849"/>
    <w:rsid w:val="003D7D8E"/>
    <w:rsid w:val="003E3948"/>
    <w:rsid w:val="003E3995"/>
    <w:rsid w:val="003E69BF"/>
    <w:rsid w:val="003F40A1"/>
    <w:rsid w:val="004064EE"/>
    <w:rsid w:val="00431270"/>
    <w:rsid w:val="004378CE"/>
    <w:rsid w:val="00450E08"/>
    <w:rsid w:val="00451EB8"/>
    <w:rsid w:val="00456E7F"/>
    <w:rsid w:val="004A0E47"/>
    <w:rsid w:val="004A34F4"/>
    <w:rsid w:val="004B2705"/>
    <w:rsid w:val="004B5AAD"/>
    <w:rsid w:val="004D3099"/>
    <w:rsid w:val="004E51D0"/>
    <w:rsid w:val="004F61AE"/>
    <w:rsid w:val="005008E5"/>
    <w:rsid w:val="0050244D"/>
    <w:rsid w:val="00506C18"/>
    <w:rsid w:val="00506C39"/>
    <w:rsid w:val="0052545D"/>
    <w:rsid w:val="0053478F"/>
    <w:rsid w:val="00542797"/>
    <w:rsid w:val="00573703"/>
    <w:rsid w:val="005900C3"/>
    <w:rsid w:val="005A11A2"/>
    <w:rsid w:val="005A2925"/>
    <w:rsid w:val="005B14BD"/>
    <w:rsid w:val="005C0661"/>
    <w:rsid w:val="005D35B5"/>
    <w:rsid w:val="005D64B9"/>
    <w:rsid w:val="005F15B9"/>
    <w:rsid w:val="005F2AA4"/>
    <w:rsid w:val="005F319F"/>
    <w:rsid w:val="006329FA"/>
    <w:rsid w:val="00670D4C"/>
    <w:rsid w:val="0067768A"/>
    <w:rsid w:val="0069419F"/>
    <w:rsid w:val="0069502F"/>
    <w:rsid w:val="006A5BB9"/>
    <w:rsid w:val="006A5F3F"/>
    <w:rsid w:val="007118F3"/>
    <w:rsid w:val="00734E71"/>
    <w:rsid w:val="007355A8"/>
    <w:rsid w:val="00740B90"/>
    <w:rsid w:val="007838AC"/>
    <w:rsid w:val="007974C7"/>
    <w:rsid w:val="007A58E9"/>
    <w:rsid w:val="007C573D"/>
    <w:rsid w:val="007C634A"/>
    <w:rsid w:val="007C7098"/>
    <w:rsid w:val="007D6719"/>
    <w:rsid w:val="007E5170"/>
    <w:rsid w:val="007E5683"/>
    <w:rsid w:val="00802ACD"/>
    <w:rsid w:val="008175B2"/>
    <w:rsid w:val="00817ED8"/>
    <w:rsid w:val="00824738"/>
    <w:rsid w:val="00824DB7"/>
    <w:rsid w:val="008257F7"/>
    <w:rsid w:val="00830564"/>
    <w:rsid w:val="00837DA3"/>
    <w:rsid w:val="0084430F"/>
    <w:rsid w:val="00846D72"/>
    <w:rsid w:val="00872312"/>
    <w:rsid w:val="008731D6"/>
    <w:rsid w:val="0088471E"/>
    <w:rsid w:val="00886446"/>
    <w:rsid w:val="00891DFC"/>
    <w:rsid w:val="008A2F1E"/>
    <w:rsid w:val="008B2381"/>
    <w:rsid w:val="008B62D9"/>
    <w:rsid w:val="008B749E"/>
    <w:rsid w:val="008C4CA4"/>
    <w:rsid w:val="008D1811"/>
    <w:rsid w:val="009009E6"/>
    <w:rsid w:val="009104DF"/>
    <w:rsid w:val="00912CA6"/>
    <w:rsid w:val="0091656C"/>
    <w:rsid w:val="009222DF"/>
    <w:rsid w:val="00924DC0"/>
    <w:rsid w:val="00927A16"/>
    <w:rsid w:val="009442DF"/>
    <w:rsid w:val="00944EAF"/>
    <w:rsid w:val="00952728"/>
    <w:rsid w:val="00977DAB"/>
    <w:rsid w:val="00997BE6"/>
    <w:rsid w:val="009F28A7"/>
    <w:rsid w:val="009F3256"/>
    <w:rsid w:val="00A05733"/>
    <w:rsid w:val="00A316EE"/>
    <w:rsid w:val="00A50368"/>
    <w:rsid w:val="00A5443E"/>
    <w:rsid w:val="00A66368"/>
    <w:rsid w:val="00A66CCE"/>
    <w:rsid w:val="00A70C70"/>
    <w:rsid w:val="00A752FB"/>
    <w:rsid w:val="00A76038"/>
    <w:rsid w:val="00A91026"/>
    <w:rsid w:val="00AA663A"/>
    <w:rsid w:val="00AB68E3"/>
    <w:rsid w:val="00AF2ABA"/>
    <w:rsid w:val="00B23275"/>
    <w:rsid w:val="00B35BFA"/>
    <w:rsid w:val="00B56F41"/>
    <w:rsid w:val="00B61444"/>
    <w:rsid w:val="00B617F1"/>
    <w:rsid w:val="00B71830"/>
    <w:rsid w:val="00BA5CB9"/>
    <w:rsid w:val="00BB287B"/>
    <w:rsid w:val="00BD48EC"/>
    <w:rsid w:val="00BF0523"/>
    <w:rsid w:val="00C0444A"/>
    <w:rsid w:val="00C05E0E"/>
    <w:rsid w:val="00C1080A"/>
    <w:rsid w:val="00C15AC0"/>
    <w:rsid w:val="00C32F96"/>
    <w:rsid w:val="00C35BEE"/>
    <w:rsid w:val="00C36418"/>
    <w:rsid w:val="00C678C9"/>
    <w:rsid w:val="00C7635B"/>
    <w:rsid w:val="00C94DDC"/>
    <w:rsid w:val="00CB0DA4"/>
    <w:rsid w:val="00CB1745"/>
    <w:rsid w:val="00CC46F6"/>
    <w:rsid w:val="00CC6278"/>
    <w:rsid w:val="00CD53BA"/>
    <w:rsid w:val="00CE4E79"/>
    <w:rsid w:val="00CE6917"/>
    <w:rsid w:val="00D12AFC"/>
    <w:rsid w:val="00D377FE"/>
    <w:rsid w:val="00D4314B"/>
    <w:rsid w:val="00D4427C"/>
    <w:rsid w:val="00D4513B"/>
    <w:rsid w:val="00D46BD9"/>
    <w:rsid w:val="00D655A5"/>
    <w:rsid w:val="00D75EFD"/>
    <w:rsid w:val="00D813B9"/>
    <w:rsid w:val="00DB3BBD"/>
    <w:rsid w:val="00DB5DF4"/>
    <w:rsid w:val="00DD1C72"/>
    <w:rsid w:val="00DD7830"/>
    <w:rsid w:val="00DE431A"/>
    <w:rsid w:val="00DE7DC8"/>
    <w:rsid w:val="00E02A67"/>
    <w:rsid w:val="00E15076"/>
    <w:rsid w:val="00E211EC"/>
    <w:rsid w:val="00E32AE2"/>
    <w:rsid w:val="00E4119F"/>
    <w:rsid w:val="00E93026"/>
    <w:rsid w:val="00EA7F4C"/>
    <w:rsid w:val="00EB3E8E"/>
    <w:rsid w:val="00EC2B31"/>
    <w:rsid w:val="00EC3262"/>
    <w:rsid w:val="00EC6685"/>
    <w:rsid w:val="00EE0250"/>
    <w:rsid w:val="00EF356C"/>
    <w:rsid w:val="00F2575A"/>
    <w:rsid w:val="00F25A30"/>
    <w:rsid w:val="00F31BE6"/>
    <w:rsid w:val="00F434BE"/>
    <w:rsid w:val="00FB751C"/>
    <w:rsid w:val="00FC6944"/>
    <w:rsid w:val="00FD2863"/>
    <w:rsid w:val="00FF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ACF4E5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da-DK" w:eastAsia="da-DK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F61AE"/>
    <w:rPr>
      <w:sz w:val="24"/>
      <w:szCs w:val="24"/>
      <w:lang w:eastAsia="en-US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B617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ehoved">
    <w:name w:val="header"/>
    <w:basedOn w:val="Normal"/>
    <w:link w:val="SidehovedTegn"/>
    <w:uiPriority w:val="99"/>
    <w:unhideWhenUsed/>
    <w:rsid w:val="00080745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080745"/>
  </w:style>
  <w:style w:type="paragraph" w:styleId="Sidefod">
    <w:name w:val="footer"/>
    <w:basedOn w:val="Normal"/>
    <w:link w:val="SidefodTegn"/>
    <w:uiPriority w:val="99"/>
    <w:unhideWhenUsed/>
    <w:rsid w:val="00080745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080745"/>
  </w:style>
  <w:style w:type="character" w:styleId="Hyperlink">
    <w:name w:val="Hyperlink"/>
    <w:uiPriority w:val="99"/>
    <w:unhideWhenUsed/>
    <w:rsid w:val="00EF356C"/>
    <w:rPr>
      <w:color w:val="0000FF"/>
      <w:u w:val="single"/>
    </w:rPr>
  </w:style>
  <w:style w:type="character" w:styleId="Pladsholdertekst">
    <w:name w:val="Placeholder Text"/>
    <w:basedOn w:val="Standardskrifttypeiafsnit"/>
    <w:uiPriority w:val="99"/>
    <w:semiHidden/>
    <w:rsid w:val="00DD1C7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22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246CC-BFB1-439B-A74D-92E8F6100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Ansøgningsskema vedligeholdelsestræning</Template>
  <TotalTime>108</TotalTime>
  <Pages>3</Pages>
  <Words>272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Jammerbugt Kommune</Company>
  <LinksUpToDate>false</LinksUpToDate>
  <CharactersWithSpaces>1932</CharactersWithSpaces>
  <SharedDoc>false</SharedDoc>
  <HLinks>
    <vt:vector size="6" baseType="variant">
      <vt:variant>
        <vt:i4>5636205</vt:i4>
      </vt:variant>
      <vt:variant>
        <vt:i4>367</vt:i4>
      </vt:variant>
      <vt:variant>
        <vt:i4>0</vt:i4>
      </vt:variant>
      <vt:variant>
        <vt:i4>5</vt:i4>
      </vt:variant>
      <vt:variant>
        <vt:lpwstr>mailto:henvisning@jammerbugt.dk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Pernille Odgaard</dc:creator>
  <cp:keywords/>
  <dc:description/>
  <cp:lastModifiedBy>Pernille Odgaard</cp:lastModifiedBy>
  <cp:revision>9</cp:revision>
  <cp:lastPrinted>2011-06-28T07:31:00Z</cp:lastPrinted>
  <dcterms:created xsi:type="dcterms:W3CDTF">2020-05-11T09:34:00Z</dcterms:created>
  <dcterms:modified xsi:type="dcterms:W3CDTF">2020-05-18T06:47:00Z</dcterms:modified>
</cp:coreProperties>
</file>