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0745" w:rsidRPr="003C61C8" w:rsidRDefault="00080745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b/>
          <w:sz w:val="22"/>
          <w:szCs w:val="16"/>
        </w:rPr>
      </w:pPr>
    </w:p>
    <w:p w:rsidR="003C61C8" w:rsidRDefault="003C61C8">
      <w:pPr>
        <w:rPr>
          <w:rFonts w:ascii="Verdana" w:hAnsi="Verdana"/>
          <w:b/>
          <w:sz w:val="22"/>
          <w:szCs w:val="16"/>
        </w:rPr>
      </w:pPr>
    </w:p>
    <w:p w:rsidR="003C61C8" w:rsidRDefault="003C61C8">
      <w:pPr>
        <w:rPr>
          <w:rFonts w:ascii="Verdana" w:hAnsi="Verdana"/>
          <w:b/>
          <w:sz w:val="22"/>
          <w:szCs w:val="16"/>
        </w:rPr>
      </w:pPr>
    </w:p>
    <w:p w:rsidR="00CD53BA" w:rsidRPr="003C61C8" w:rsidRDefault="00B617F1">
      <w:pPr>
        <w:rPr>
          <w:rFonts w:ascii="Verdana" w:hAnsi="Verdana"/>
          <w:b/>
          <w:sz w:val="22"/>
          <w:szCs w:val="16"/>
        </w:rPr>
      </w:pPr>
      <w:r w:rsidRPr="003C61C8">
        <w:rPr>
          <w:rFonts w:ascii="Verdana" w:hAnsi="Verdana"/>
          <w:b/>
          <w:sz w:val="22"/>
          <w:szCs w:val="16"/>
        </w:rPr>
        <w:t>Henvisningsskema til undersøgelse</w:t>
      </w:r>
    </w:p>
    <w:p w:rsidR="00B617F1" w:rsidRPr="003C61C8" w:rsidRDefault="00C94CA5">
      <w:pPr>
        <w:rPr>
          <w:rFonts w:ascii="Verdana" w:hAnsi="Verdana"/>
          <w:b/>
          <w:sz w:val="22"/>
          <w:szCs w:val="16"/>
        </w:rPr>
      </w:pPr>
      <w:r w:rsidRPr="003C61C8">
        <w:rPr>
          <w:rFonts w:ascii="Verdana" w:hAnsi="Verdana"/>
          <w:b/>
          <w:sz w:val="22"/>
          <w:szCs w:val="16"/>
        </w:rPr>
        <w:t>af</w:t>
      </w:r>
      <w:r w:rsidR="00CD53BA" w:rsidRPr="003C61C8">
        <w:rPr>
          <w:rFonts w:ascii="Verdana" w:hAnsi="Verdana"/>
          <w:b/>
          <w:sz w:val="22"/>
          <w:szCs w:val="16"/>
        </w:rPr>
        <w:t xml:space="preserve"> </w:t>
      </w:r>
      <w:r w:rsidR="00B617F1" w:rsidRPr="003C61C8">
        <w:rPr>
          <w:rFonts w:ascii="Verdana" w:hAnsi="Verdana"/>
          <w:b/>
          <w:sz w:val="22"/>
          <w:szCs w:val="16"/>
        </w:rPr>
        <w:t>børnehavebørn i Jammerbugt Kommune</w:t>
      </w:r>
    </w:p>
    <w:p w:rsidR="00B617F1" w:rsidRPr="003C61C8" w:rsidRDefault="00542797">
      <w:pPr>
        <w:rPr>
          <w:rFonts w:ascii="Verdana" w:hAnsi="Verdana"/>
          <w:i/>
          <w:sz w:val="16"/>
          <w:szCs w:val="16"/>
        </w:rPr>
      </w:pPr>
      <w:r w:rsidRPr="003C61C8">
        <w:rPr>
          <w:rFonts w:ascii="Verdana" w:hAnsi="Verdana"/>
          <w:i/>
          <w:sz w:val="16"/>
          <w:szCs w:val="16"/>
        </w:rPr>
        <w:t>brug tab-tasten</w:t>
      </w:r>
      <w:r w:rsidR="008731D6" w:rsidRPr="003C61C8">
        <w:rPr>
          <w:rFonts w:ascii="Verdana" w:hAnsi="Verdana"/>
          <w:i/>
          <w:sz w:val="16"/>
          <w:szCs w:val="16"/>
        </w:rPr>
        <w:t xml:space="preserve"> for at skifte </w:t>
      </w:r>
      <w:r w:rsidRPr="003C61C8">
        <w:rPr>
          <w:rFonts w:ascii="Verdana" w:hAnsi="Verdana"/>
          <w:i/>
          <w:sz w:val="16"/>
          <w:szCs w:val="16"/>
        </w:rPr>
        <w:t>linje</w:t>
      </w:r>
    </w:p>
    <w:p w:rsidR="00080745" w:rsidRPr="003C61C8" w:rsidRDefault="00080745">
      <w:pPr>
        <w:rPr>
          <w:rFonts w:ascii="Verdana" w:hAnsi="Verdan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141"/>
      </w:tblGrid>
      <w:tr w:rsidR="00B617F1" w:rsidRPr="003C61C8" w:rsidTr="004064EE">
        <w:tc>
          <w:tcPr>
            <w:tcW w:w="5637" w:type="dxa"/>
          </w:tcPr>
          <w:p w:rsidR="00B617F1" w:rsidRPr="003C61C8" w:rsidRDefault="007E5170" w:rsidP="00166DBC">
            <w:pPr>
              <w:tabs>
                <w:tab w:val="left" w:pos="3288"/>
              </w:tabs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Barnets navn:</w:t>
            </w:r>
          </w:p>
          <w:p w:rsidR="007E5170" w:rsidRPr="003C61C8" w:rsidRDefault="005D35B5" w:rsidP="00166DBC">
            <w:pPr>
              <w:tabs>
                <w:tab w:val="left" w:pos="3288"/>
              </w:tabs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0" w:name="Tekst1"/>
            <w:r w:rsidR="007E5170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DB6B2E" w:rsidRPr="003C61C8">
              <w:rPr>
                <w:rFonts w:ascii="Verdana" w:hAnsi="Verdana"/>
                <w:sz w:val="16"/>
                <w:szCs w:val="16"/>
              </w:rPr>
              <w:t> </w:t>
            </w:r>
            <w:r w:rsidR="00DB6B2E" w:rsidRPr="003C61C8">
              <w:rPr>
                <w:rFonts w:ascii="Verdana" w:hAnsi="Verdana"/>
                <w:sz w:val="16"/>
                <w:szCs w:val="16"/>
              </w:rPr>
              <w:t> </w:t>
            </w:r>
            <w:r w:rsidR="00DB6B2E" w:rsidRPr="003C61C8">
              <w:rPr>
                <w:rFonts w:ascii="Verdana" w:hAnsi="Verdana"/>
                <w:sz w:val="16"/>
                <w:szCs w:val="16"/>
              </w:rPr>
              <w:t> </w:t>
            </w:r>
            <w:r w:rsidR="00DB6B2E" w:rsidRPr="003C61C8">
              <w:rPr>
                <w:rFonts w:ascii="Verdana" w:hAnsi="Verdana"/>
                <w:sz w:val="16"/>
                <w:szCs w:val="16"/>
              </w:rPr>
              <w:t> </w:t>
            </w:r>
            <w:r w:rsidR="00DB6B2E" w:rsidRPr="003C61C8">
              <w:rPr>
                <w:rFonts w:ascii="Verdana" w:hAnsi="Verdana"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0"/>
          </w:p>
          <w:p w:rsidR="0052545D" w:rsidRPr="003C61C8" w:rsidRDefault="0052545D" w:rsidP="00166DBC">
            <w:pPr>
              <w:tabs>
                <w:tab w:val="left" w:pos="3288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41" w:type="dxa"/>
          </w:tcPr>
          <w:p w:rsidR="00B617F1" w:rsidRPr="003C61C8" w:rsidRDefault="007E5170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Cpr.nr.:</w:t>
            </w:r>
          </w:p>
          <w:p w:rsidR="0052545D" w:rsidRPr="003C61C8" w:rsidRDefault="00DB6B2E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7"/>
                  <w:enabled/>
                  <w:calcOnExit w:val="0"/>
                  <w:textInput/>
                </w:ffData>
              </w:fldChar>
            </w:r>
            <w:bookmarkStart w:id="1" w:name="Tekst87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"/>
          </w:p>
        </w:tc>
      </w:tr>
      <w:tr w:rsidR="00B617F1" w:rsidRPr="003C61C8" w:rsidTr="00166DBC">
        <w:tc>
          <w:tcPr>
            <w:tcW w:w="9778" w:type="dxa"/>
            <w:gridSpan w:val="2"/>
          </w:tcPr>
          <w:p w:rsidR="00B617F1" w:rsidRPr="003C61C8" w:rsidRDefault="007E5170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Adresse:</w:t>
            </w:r>
          </w:p>
          <w:p w:rsidR="0052545D" w:rsidRPr="003C61C8" w:rsidRDefault="00DB6B2E" w:rsidP="00DB6B2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8"/>
                  <w:enabled/>
                  <w:calcOnExit w:val="0"/>
                  <w:textInput/>
                </w:ffData>
              </w:fldChar>
            </w:r>
            <w:bookmarkStart w:id="2" w:name="Tekst88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"/>
          </w:p>
          <w:p w:rsidR="00DB6B2E" w:rsidRPr="003C61C8" w:rsidRDefault="00DB6B2E" w:rsidP="00DB6B2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B617F1" w:rsidRPr="003C61C8" w:rsidTr="00166DBC">
        <w:trPr>
          <w:trHeight w:val="299"/>
        </w:trPr>
        <w:tc>
          <w:tcPr>
            <w:tcW w:w="9778" w:type="dxa"/>
            <w:gridSpan w:val="2"/>
          </w:tcPr>
          <w:p w:rsidR="00B617F1" w:rsidRPr="003C61C8" w:rsidRDefault="0052545D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Postnr. og by:</w:t>
            </w:r>
          </w:p>
          <w:p w:rsidR="0052545D" w:rsidRPr="003C61C8" w:rsidRDefault="00DB6B2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9"/>
                  <w:enabled/>
                  <w:calcOnExit w:val="0"/>
                  <w:textInput/>
                </w:ffData>
              </w:fldChar>
            </w:r>
            <w:bookmarkStart w:id="3" w:name="Tekst89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"/>
          </w:p>
          <w:p w:rsidR="0052545D" w:rsidRPr="003C61C8" w:rsidRDefault="0052545D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617F1" w:rsidRPr="003C61C8" w:rsidRDefault="00B617F1">
      <w:pPr>
        <w:rPr>
          <w:rFonts w:ascii="Verdana" w:hAnsi="Verdana"/>
          <w:sz w:val="16"/>
          <w:szCs w:val="16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2070"/>
        <w:gridCol w:w="2071"/>
      </w:tblGrid>
      <w:tr w:rsidR="005E27FF" w:rsidRPr="003C61C8" w:rsidTr="00473AA3">
        <w:tc>
          <w:tcPr>
            <w:tcW w:w="5637" w:type="dxa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Mors navn: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bookmarkStart w:id="4" w:name="Tekst90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"/>
          </w:p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70" w:type="dxa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Telefon: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1"/>
                  <w:enabled/>
                  <w:calcOnExit w:val="0"/>
                  <w:textInput/>
                </w:ffData>
              </w:fldChar>
            </w:r>
            <w:bookmarkStart w:id="5" w:name="Tekst91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2071" w:type="dxa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Cpr.nr.: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2"/>
                  <w:enabled/>
                  <w:calcOnExit w:val="0"/>
                  <w:textInput/>
                </w:ffData>
              </w:fldChar>
            </w:r>
            <w:bookmarkStart w:id="6" w:name="Tekst92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"/>
          </w:p>
        </w:tc>
      </w:tr>
      <w:tr w:rsidR="005E27FF" w:rsidRPr="003C61C8" w:rsidTr="00473AA3">
        <w:tc>
          <w:tcPr>
            <w:tcW w:w="9778" w:type="dxa"/>
            <w:gridSpan w:val="3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Adresse: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3"/>
                  <w:enabled/>
                  <w:calcOnExit w:val="0"/>
                  <w:textInput/>
                </w:ffData>
              </w:fldChar>
            </w:r>
            <w:bookmarkStart w:id="7" w:name="Tekst93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"/>
          </w:p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E27FF" w:rsidRPr="003C61C8" w:rsidRDefault="005E27FF">
      <w:pPr>
        <w:rPr>
          <w:rFonts w:ascii="Verdana" w:hAnsi="Verdana"/>
          <w:sz w:val="16"/>
          <w:szCs w:val="16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2070"/>
        <w:gridCol w:w="2071"/>
      </w:tblGrid>
      <w:tr w:rsidR="005E27FF" w:rsidRPr="003C61C8" w:rsidTr="00473AA3">
        <w:tc>
          <w:tcPr>
            <w:tcW w:w="5637" w:type="dxa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Fars navn: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4"/>
                  <w:enabled/>
                  <w:calcOnExit w:val="0"/>
                  <w:textInput/>
                </w:ffData>
              </w:fldChar>
            </w:r>
            <w:bookmarkStart w:id="8" w:name="Tekst94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"/>
          </w:p>
          <w:p w:rsidR="00DB6B2E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70" w:type="dxa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Telefon: 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5"/>
                  <w:enabled/>
                  <w:calcOnExit w:val="0"/>
                  <w:textInput/>
                </w:ffData>
              </w:fldChar>
            </w:r>
            <w:bookmarkStart w:id="9" w:name="Tekst95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2071" w:type="dxa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Cpr.nr.: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6"/>
                  <w:enabled/>
                  <w:calcOnExit w:val="0"/>
                  <w:textInput/>
                </w:ffData>
              </w:fldChar>
            </w:r>
            <w:bookmarkStart w:id="10" w:name="Tekst96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"/>
          </w:p>
        </w:tc>
      </w:tr>
      <w:tr w:rsidR="005E27FF" w:rsidRPr="003C61C8" w:rsidTr="00473AA3">
        <w:tc>
          <w:tcPr>
            <w:tcW w:w="9778" w:type="dxa"/>
            <w:gridSpan w:val="3"/>
          </w:tcPr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Adresse:</w:t>
            </w:r>
          </w:p>
          <w:p w:rsidR="005E27FF" w:rsidRPr="003C61C8" w:rsidRDefault="00DB6B2E" w:rsidP="00473AA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7"/>
                  <w:enabled/>
                  <w:calcOnExit w:val="0"/>
                  <w:textInput/>
                </w:ffData>
              </w:fldChar>
            </w:r>
            <w:bookmarkStart w:id="11" w:name="Tekst97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"/>
          </w:p>
          <w:p w:rsidR="005E27FF" w:rsidRPr="003C61C8" w:rsidRDefault="005E27FF" w:rsidP="00473AA3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B617F1" w:rsidRPr="003C61C8" w:rsidRDefault="00B617F1">
      <w:pPr>
        <w:rPr>
          <w:rFonts w:ascii="Verdana" w:hAnsi="Verdana"/>
          <w:sz w:val="16"/>
          <w:szCs w:val="16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8"/>
      </w:tblGrid>
      <w:tr w:rsidR="00F11CC6" w:rsidRPr="003C61C8" w:rsidTr="00F11CC6">
        <w:tc>
          <w:tcPr>
            <w:tcW w:w="9778" w:type="dxa"/>
          </w:tcPr>
          <w:p w:rsidR="00F11CC6" w:rsidRPr="003C61C8" w:rsidRDefault="00F11CC6" w:rsidP="00F11CC6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Forældremyndighed:</w:t>
            </w:r>
          </w:p>
          <w:p w:rsidR="00F11CC6" w:rsidRPr="003C61C8" w:rsidRDefault="00F11CC6" w:rsidP="00F11CC6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Fælles 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9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3C61C8">
              <w:rPr>
                <w:rFonts w:ascii="Verdana" w:hAnsi="Verdana"/>
                <w:sz w:val="16"/>
                <w:szCs w:val="16"/>
              </w:rPr>
              <w:t xml:space="preserve"> Mor 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r w:rsidRPr="003C61C8">
              <w:rPr>
                <w:rFonts w:ascii="Verdana" w:hAnsi="Verdana"/>
                <w:sz w:val="16"/>
                <w:szCs w:val="16"/>
              </w:rPr>
              <w:t xml:space="preserve"> Far 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</w:p>
          <w:p w:rsidR="00F11CC6" w:rsidRPr="003C61C8" w:rsidRDefault="00F11CC6" w:rsidP="00F11CC6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F11CC6" w:rsidRPr="003C61C8" w:rsidTr="00F11CC6">
        <w:tblPrEx>
          <w:shd w:val="clear" w:color="auto" w:fill="F2F2F2" w:themeFill="background1" w:themeFillShade="F2"/>
        </w:tblPrEx>
        <w:tc>
          <w:tcPr>
            <w:tcW w:w="9778" w:type="dxa"/>
            <w:shd w:val="clear" w:color="auto" w:fill="F2F2F2" w:themeFill="background1" w:themeFillShade="F2"/>
          </w:tcPr>
          <w:p w:rsidR="00F11CC6" w:rsidRPr="003C61C8" w:rsidRDefault="00F11CC6" w:rsidP="00F11CC6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Vær opmærksom på, at informationer foregår via e-boks til indehaver(e) af forældremyndigheden.</w:t>
            </w:r>
          </w:p>
          <w:p w:rsidR="00F11CC6" w:rsidRPr="003C61C8" w:rsidRDefault="00F11CC6" w:rsidP="00F11CC6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F11CC6" w:rsidRPr="003C61C8" w:rsidRDefault="00F11CC6">
      <w:pPr>
        <w:rPr>
          <w:sz w:val="16"/>
          <w:szCs w:val="16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4113"/>
      </w:tblGrid>
      <w:tr w:rsidR="00C94CA5" w:rsidRPr="003C61C8" w:rsidTr="00086409">
        <w:trPr>
          <w:trHeight w:val="551"/>
        </w:trPr>
        <w:tc>
          <w:tcPr>
            <w:tcW w:w="9778" w:type="dxa"/>
            <w:gridSpan w:val="2"/>
          </w:tcPr>
          <w:p w:rsidR="00C94CA5" w:rsidRPr="003C61C8" w:rsidRDefault="00F11CC6" w:rsidP="00C94CA5">
            <w:pPr>
              <w:rPr>
                <w:rFonts w:ascii="Verdana" w:hAnsi="Verdana"/>
                <w:sz w:val="16"/>
                <w:szCs w:val="16"/>
              </w:rPr>
            </w:pPr>
            <w:bookmarkStart w:id="12" w:name="_Hlk13479322"/>
            <w:r w:rsidRPr="003C61C8">
              <w:rPr>
                <w:rFonts w:ascii="Verdana" w:hAnsi="Verdana"/>
                <w:sz w:val="16"/>
                <w:szCs w:val="16"/>
              </w:rPr>
              <w:t>Ved anbringelse</w:t>
            </w:r>
          </w:p>
          <w:p w:rsidR="00F11CC6" w:rsidRPr="003C61C8" w:rsidRDefault="00F11CC6" w:rsidP="00086409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Fra hvilken kommune:</w:t>
            </w:r>
          </w:p>
          <w:p w:rsidR="00F11CC6" w:rsidRPr="003C61C8" w:rsidRDefault="00F11CC6" w:rsidP="00086409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06"/>
                  <w:enabled/>
                  <w:calcOnExit w:val="0"/>
                  <w:textInput/>
                </w:ffData>
              </w:fldChar>
            </w:r>
            <w:bookmarkStart w:id="13" w:name="Tekst106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"/>
          </w:p>
          <w:p w:rsidR="00EB0644" w:rsidRPr="003C61C8" w:rsidRDefault="00EB0644" w:rsidP="00086409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86409" w:rsidRPr="003C61C8" w:rsidTr="00086409">
        <w:trPr>
          <w:trHeight w:val="551"/>
        </w:trPr>
        <w:tc>
          <w:tcPr>
            <w:tcW w:w="5665" w:type="dxa"/>
          </w:tcPr>
          <w:p w:rsidR="00086409" w:rsidRPr="003C61C8" w:rsidRDefault="00086409" w:rsidP="00086409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Plejeforældres navn</w:t>
            </w:r>
            <w:r w:rsidR="00F11CC6" w:rsidRPr="003C61C8">
              <w:rPr>
                <w:rFonts w:ascii="Verdana" w:hAnsi="Verdana"/>
                <w:sz w:val="16"/>
                <w:szCs w:val="16"/>
              </w:rPr>
              <w:t>(e)</w:t>
            </w:r>
            <w:r w:rsidRPr="003C61C8">
              <w:rPr>
                <w:rFonts w:ascii="Verdana" w:hAnsi="Verdana"/>
                <w:sz w:val="16"/>
                <w:szCs w:val="16"/>
              </w:rPr>
              <w:t xml:space="preserve">:      </w:t>
            </w:r>
          </w:p>
          <w:p w:rsidR="00086409" w:rsidRPr="003C61C8" w:rsidRDefault="00DB6B2E" w:rsidP="00086409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99"/>
                  <w:enabled/>
                  <w:calcOnExit w:val="0"/>
                  <w:textInput/>
                </w:ffData>
              </w:fldChar>
            </w:r>
            <w:bookmarkStart w:id="14" w:name="Tekst99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"/>
            <w:r w:rsidR="00086409" w:rsidRPr="003C61C8">
              <w:rPr>
                <w:rFonts w:ascii="Verdana" w:hAnsi="Verdana"/>
                <w:sz w:val="16"/>
                <w:szCs w:val="16"/>
              </w:rPr>
              <w:t xml:space="preserve">                                                                  </w:t>
            </w:r>
          </w:p>
        </w:tc>
        <w:tc>
          <w:tcPr>
            <w:tcW w:w="4113" w:type="dxa"/>
          </w:tcPr>
          <w:p w:rsidR="00086409" w:rsidRPr="003C61C8" w:rsidRDefault="00086409" w:rsidP="00C94CA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Telefon:</w:t>
            </w:r>
          </w:p>
          <w:p w:rsidR="00086409" w:rsidRPr="003C61C8" w:rsidRDefault="00DB6B2E" w:rsidP="00C94CA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00"/>
                  <w:enabled/>
                  <w:calcOnExit w:val="0"/>
                  <w:textInput/>
                </w:ffData>
              </w:fldChar>
            </w:r>
            <w:bookmarkStart w:id="15" w:name="Tekst100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5"/>
          </w:p>
        </w:tc>
      </w:tr>
      <w:bookmarkEnd w:id="12"/>
    </w:tbl>
    <w:p w:rsidR="00C94CA5" w:rsidRPr="003C61C8" w:rsidRDefault="00C94CA5">
      <w:pPr>
        <w:rPr>
          <w:rFonts w:ascii="Verdana" w:hAnsi="Verdan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141"/>
      </w:tblGrid>
      <w:tr w:rsidR="00B617F1" w:rsidRPr="003C61C8" w:rsidTr="004064EE">
        <w:tc>
          <w:tcPr>
            <w:tcW w:w="5637" w:type="dxa"/>
          </w:tcPr>
          <w:p w:rsidR="00B617F1" w:rsidRPr="003C61C8" w:rsidRDefault="001E4C8B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Børnehavens navn:</w:t>
            </w:r>
          </w:p>
          <w:p w:rsidR="001E4C8B" w:rsidRPr="003C61C8" w:rsidRDefault="00DB6B2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01"/>
                  <w:enabled/>
                  <w:calcOnExit w:val="0"/>
                  <w:textInput/>
                </w:ffData>
              </w:fldChar>
            </w:r>
            <w:bookmarkStart w:id="16" w:name="Tekst101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6"/>
          </w:p>
          <w:p w:rsidR="001E4C8B" w:rsidRPr="003C61C8" w:rsidRDefault="001E4C8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41" w:type="dxa"/>
          </w:tcPr>
          <w:p w:rsidR="00B617F1" w:rsidRPr="003C61C8" w:rsidRDefault="00EB0644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</w:t>
            </w:r>
            <w:r w:rsidR="008A2F1E" w:rsidRPr="003C61C8">
              <w:rPr>
                <w:rFonts w:ascii="Verdana" w:hAnsi="Verdana"/>
                <w:sz w:val="16"/>
                <w:szCs w:val="16"/>
              </w:rPr>
              <w:t>ontaktpædagog</w:t>
            </w:r>
            <w:r w:rsidR="001E4C8B" w:rsidRPr="003C61C8">
              <w:rPr>
                <w:rFonts w:ascii="Verdana" w:hAnsi="Verdana"/>
                <w:sz w:val="16"/>
                <w:szCs w:val="16"/>
              </w:rPr>
              <w:t>:</w:t>
            </w:r>
          </w:p>
          <w:p w:rsidR="001E4C8B" w:rsidRPr="003C61C8" w:rsidRDefault="00DB6B2E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02"/>
                  <w:enabled/>
                  <w:calcOnExit w:val="0"/>
                  <w:textInput/>
                </w:ffData>
              </w:fldChar>
            </w:r>
            <w:bookmarkStart w:id="17" w:name="Tekst102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7"/>
          </w:p>
        </w:tc>
      </w:tr>
      <w:tr w:rsidR="00B617F1" w:rsidRPr="003C61C8" w:rsidTr="00924DC0">
        <w:tc>
          <w:tcPr>
            <w:tcW w:w="5637" w:type="dxa"/>
          </w:tcPr>
          <w:p w:rsidR="00D4314B" w:rsidRPr="003C61C8" w:rsidRDefault="001E4C8B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Kontakt e-mail til børnehaven</w:t>
            </w:r>
            <w:r w:rsidR="00D4513B" w:rsidRPr="003C61C8">
              <w:rPr>
                <w:rFonts w:ascii="Verdana" w:hAnsi="Verdana"/>
                <w:sz w:val="16"/>
                <w:szCs w:val="16"/>
              </w:rPr>
              <w:t>/kontaktpædagog</w:t>
            </w:r>
            <w:r w:rsidRPr="003C61C8">
              <w:rPr>
                <w:rFonts w:ascii="Verdana" w:hAnsi="Verdana"/>
                <w:sz w:val="16"/>
                <w:szCs w:val="16"/>
              </w:rPr>
              <w:t>:</w:t>
            </w:r>
          </w:p>
          <w:p w:rsidR="00F11CC6" w:rsidRPr="003C61C8" w:rsidRDefault="00F11CC6" w:rsidP="00F11CC6">
            <w:pPr>
              <w:rPr>
                <w:rFonts w:ascii="Verdana" w:hAnsi="Verdana"/>
                <w:i/>
                <w:sz w:val="16"/>
                <w:szCs w:val="16"/>
              </w:rPr>
            </w:pPr>
            <w:r w:rsidRPr="003C61C8">
              <w:rPr>
                <w:rFonts w:ascii="Verdana" w:hAnsi="Verdana"/>
                <w:i/>
                <w:sz w:val="16"/>
                <w:szCs w:val="16"/>
              </w:rPr>
              <w:t>(Ved private institutioner oplyses CVR-nr.)</w:t>
            </w:r>
          </w:p>
          <w:p w:rsidR="001E4C8B" w:rsidRPr="003C61C8" w:rsidRDefault="00DB6B2E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03"/>
                  <w:enabled/>
                  <w:calcOnExit w:val="0"/>
                  <w:textInput/>
                </w:ffData>
              </w:fldChar>
            </w:r>
            <w:bookmarkStart w:id="18" w:name="Tekst103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8"/>
          </w:p>
          <w:p w:rsidR="00D12AFC" w:rsidRPr="003C61C8" w:rsidRDefault="00D12AFC" w:rsidP="00EB3E8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41" w:type="dxa"/>
          </w:tcPr>
          <w:p w:rsidR="00B617F1" w:rsidRPr="003C61C8" w:rsidRDefault="001E4C8B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Telefon:</w:t>
            </w:r>
          </w:p>
          <w:p w:rsidR="001E4C8B" w:rsidRPr="003C61C8" w:rsidRDefault="00DB6B2E" w:rsidP="00EB3E8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04"/>
                  <w:enabled/>
                  <w:calcOnExit w:val="0"/>
                  <w:textInput/>
                </w:ffData>
              </w:fldChar>
            </w:r>
            <w:bookmarkStart w:id="19" w:name="Tekst104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9"/>
          </w:p>
        </w:tc>
      </w:tr>
      <w:tr w:rsidR="00C35BEE" w:rsidRPr="003C61C8" w:rsidTr="00924DC0">
        <w:trPr>
          <w:trHeight w:val="204"/>
        </w:trPr>
        <w:tc>
          <w:tcPr>
            <w:tcW w:w="9778" w:type="dxa"/>
            <w:gridSpan w:val="2"/>
          </w:tcPr>
          <w:p w:rsidR="00C35BEE" w:rsidRPr="003C61C8" w:rsidRDefault="00C35BEE" w:rsidP="00C35BE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Er barnet henvist til PPR:</w:t>
            </w:r>
          </w:p>
          <w:p w:rsidR="00C35BEE" w:rsidRPr="003C61C8" w:rsidRDefault="00D12AFC" w:rsidP="00C35BE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Ja </w:t>
            </w:r>
            <w:r w:rsidR="00DB6B2E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84"/>
            <w:r w:rsidR="00DB6B2E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DB6B2E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0"/>
            <w:r w:rsidRPr="003C61C8">
              <w:rPr>
                <w:rFonts w:ascii="Verdana" w:hAnsi="Verdana"/>
                <w:sz w:val="16"/>
                <w:szCs w:val="16"/>
              </w:rPr>
              <w:t xml:space="preserve"> Nej </w:t>
            </w:r>
            <w:r w:rsidR="00DB6B2E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85"/>
            <w:r w:rsidR="00DB6B2E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DB6B2E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1"/>
          </w:p>
          <w:p w:rsidR="00D12AFC" w:rsidRPr="003C61C8" w:rsidRDefault="00D12AFC" w:rsidP="00C35BEE">
            <w:pPr>
              <w:rPr>
                <w:rFonts w:ascii="Verdana" w:hAnsi="Verdana"/>
                <w:sz w:val="16"/>
                <w:szCs w:val="16"/>
              </w:rPr>
            </w:pPr>
          </w:p>
          <w:p w:rsidR="000C158B" w:rsidRPr="003C61C8" w:rsidRDefault="000C158B" w:rsidP="000C158B">
            <w:pPr>
              <w:rPr>
                <w:rFonts w:ascii="Verdana" w:hAnsi="Verdana" w:cs="Calibri"/>
                <w:sz w:val="16"/>
                <w:szCs w:val="16"/>
              </w:rPr>
            </w:pPr>
            <w:r w:rsidRPr="003C61C8">
              <w:rPr>
                <w:rFonts w:ascii="Verdana" w:hAnsi="Verdana" w:cs="Calibri"/>
                <w:sz w:val="16"/>
                <w:szCs w:val="16"/>
              </w:rPr>
              <w:t>Hvis ja, må vi indhente relevante oplysninger derfra:</w:t>
            </w:r>
          </w:p>
          <w:p w:rsidR="00050F89" w:rsidRPr="003C61C8" w:rsidRDefault="00086409" w:rsidP="000C158B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 w:cs="Calibri"/>
                <w:sz w:val="16"/>
                <w:szCs w:val="16"/>
              </w:rPr>
              <w:t xml:space="preserve">Ja </w:t>
            </w:r>
            <w:r w:rsidR="00DB6B2E" w:rsidRPr="003C61C8">
              <w:rPr>
                <w:rFonts w:ascii="Verdana" w:hAnsi="Verdana" w:cs="Calibri"/>
                <w:sz w:val="16"/>
                <w:szCs w:val="16"/>
              </w:rPr>
              <w:fldChar w:fldCharType="begin">
                <w:ffData>
                  <w:name w:val="Kontrol9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90"/>
            <w:r w:rsidR="00DB6B2E" w:rsidRPr="003C61C8">
              <w:rPr>
                <w:rFonts w:ascii="Verdana" w:hAnsi="Verdana" w:cs="Calibri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 w:cs="Calibri"/>
                <w:sz w:val="16"/>
                <w:szCs w:val="16"/>
              </w:rPr>
            </w:r>
            <w:r w:rsidR="004213B7">
              <w:rPr>
                <w:rFonts w:ascii="Verdana" w:hAnsi="Verdana" w:cs="Calibri"/>
                <w:sz w:val="16"/>
                <w:szCs w:val="16"/>
              </w:rPr>
              <w:fldChar w:fldCharType="separate"/>
            </w:r>
            <w:r w:rsidR="00DB6B2E" w:rsidRPr="003C61C8">
              <w:rPr>
                <w:rFonts w:ascii="Verdana" w:hAnsi="Verdana" w:cs="Calibri"/>
                <w:sz w:val="16"/>
                <w:szCs w:val="16"/>
              </w:rPr>
              <w:fldChar w:fldCharType="end"/>
            </w:r>
            <w:bookmarkEnd w:id="22"/>
            <w:r w:rsidR="00EB0644" w:rsidRPr="003C61C8">
              <w:rPr>
                <w:rFonts w:ascii="Verdana" w:hAnsi="Verdana" w:cs="Calibri"/>
                <w:sz w:val="16"/>
                <w:szCs w:val="16"/>
              </w:rPr>
              <w:t xml:space="preserve"> Nej </w:t>
            </w:r>
            <w:r w:rsidR="00DB6B2E" w:rsidRPr="003C61C8">
              <w:rPr>
                <w:rFonts w:ascii="Verdana" w:hAnsi="Verdana" w:cs="Calibri"/>
                <w:sz w:val="16"/>
                <w:szCs w:val="16"/>
              </w:rPr>
              <w:fldChar w:fldCharType="begin">
                <w:ffData>
                  <w:name w:val="Kontrol9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94"/>
            <w:r w:rsidR="00DB6B2E" w:rsidRPr="003C61C8">
              <w:rPr>
                <w:rFonts w:ascii="Verdana" w:hAnsi="Verdana" w:cs="Calibri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 w:cs="Calibri"/>
                <w:sz w:val="16"/>
                <w:szCs w:val="16"/>
              </w:rPr>
            </w:r>
            <w:r w:rsidR="004213B7">
              <w:rPr>
                <w:rFonts w:ascii="Verdana" w:hAnsi="Verdana" w:cs="Calibri"/>
                <w:sz w:val="16"/>
                <w:szCs w:val="16"/>
              </w:rPr>
              <w:fldChar w:fldCharType="separate"/>
            </w:r>
            <w:r w:rsidR="00DB6B2E" w:rsidRPr="003C61C8">
              <w:rPr>
                <w:rFonts w:ascii="Verdana" w:hAnsi="Verdana" w:cs="Calibri"/>
                <w:sz w:val="16"/>
                <w:szCs w:val="16"/>
              </w:rPr>
              <w:fldChar w:fldCharType="end"/>
            </w:r>
            <w:bookmarkEnd w:id="23"/>
          </w:p>
        </w:tc>
      </w:tr>
      <w:tr w:rsidR="0090616F" w:rsidRPr="003C61C8" w:rsidTr="00924DC0">
        <w:trPr>
          <w:trHeight w:val="204"/>
        </w:trPr>
        <w:tc>
          <w:tcPr>
            <w:tcW w:w="9778" w:type="dxa"/>
            <w:gridSpan w:val="2"/>
          </w:tcPr>
          <w:p w:rsidR="0090616F" w:rsidRPr="003C61C8" w:rsidRDefault="0090616F" w:rsidP="0090616F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Mailadresse til kvittering:</w:t>
            </w:r>
          </w:p>
          <w:p w:rsidR="00EB0644" w:rsidRPr="003C61C8" w:rsidRDefault="00EB0644" w:rsidP="0090616F">
            <w:pPr>
              <w:rPr>
                <w:rFonts w:ascii="Verdana" w:hAnsi="Verdana"/>
                <w:i/>
                <w:sz w:val="16"/>
                <w:szCs w:val="16"/>
              </w:rPr>
            </w:pPr>
            <w:r w:rsidRPr="003C61C8">
              <w:rPr>
                <w:rFonts w:ascii="Verdana" w:hAnsi="Verdana"/>
                <w:i/>
                <w:sz w:val="16"/>
                <w:szCs w:val="16"/>
              </w:rPr>
              <w:t>(Ved private institutioner oplyses CVR-nr</w:t>
            </w:r>
            <w:r w:rsidR="00086409" w:rsidRPr="003C61C8">
              <w:rPr>
                <w:rFonts w:ascii="Verdana" w:hAnsi="Verdana"/>
                <w:i/>
                <w:sz w:val="16"/>
                <w:szCs w:val="16"/>
              </w:rPr>
              <w:t>.</w:t>
            </w:r>
            <w:r w:rsidRPr="003C61C8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:rsidR="0090616F" w:rsidRPr="003C61C8" w:rsidRDefault="0090616F" w:rsidP="0090616F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5"/>
                  <w:enabled/>
                  <w:calcOnExit w:val="0"/>
                  <w:textInput/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</w:p>
          <w:p w:rsidR="0090616F" w:rsidRPr="003C61C8" w:rsidRDefault="0090616F" w:rsidP="00C35BEE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EB0644" w:rsidRPr="003C61C8" w:rsidRDefault="00EB0644">
      <w:pPr>
        <w:rPr>
          <w:rFonts w:ascii="Verdana" w:hAnsi="Verdan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141"/>
      </w:tblGrid>
      <w:tr w:rsidR="00BF0523" w:rsidRPr="003C61C8" w:rsidTr="00924DC0">
        <w:trPr>
          <w:trHeight w:val="204"/>
        </w:trPr>
        <w:tc>
          <w:tcPr>
            <w:tcW w:w="9778" w:type="dxa"/>
            <w:gridSpan w:val="2"/>
          </w:tcPr>
          <w:p w:rsidR="00BF0523" w:rsidRPr="003C61C8" w:rsidRDefault="00BF052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Baggrunden for henvisningen er vanskeligheder vedrørende: </w:t>
            </w:r>
            <w:r w:rsidRPr="003C61C8">
              <w:rPr>
                <w:rFonts w:ascii="Verdana" w:hAnsi="Verdana"/>
                <w:i/>
                <w:sz w:val="16"/>
                <w:szCs w:val="16"/>
              </w:rPr>
              <w:t>(klik i felterne for at sætte X)</w:t>
            </w:r>
          </w:p>
        </w:tc>
      </w:tr>
      <w:tr w:rsidR="004064EE" w:rsidRPr="003C61C8" w:rsidTr="00924DC0">
        <w:trPr>
          <w:trHeight w:val="204"/>
        </w:trPr>
        <w:tc>
          <w:tcPr>
            <w:tcW w:w="5637" w:type="dxa"/>
          </w:tcPr>
          <w:p w:rsidR="004064EE" w:rsidRPr="003C61C8" w:rsidRDefault="004064EE" w:rsidP="00C35BEE">
            <w:pPr>
              <w:rPr>
                <w:rFonts w:ascii="Verdana" w:hAnsi="Verdana"/>
                <w:sz w:val="16"/>
                <w:szCs w:val="16"/>
              </w:rPr>
            </w:pPr>
          </w:p>
          <w:p w:rsidR="004064EE" w:rsidRPr="003C61C8" w:rsidRDefault="00DB6B2E" w:rsidP="00C35BE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76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4"/>
            <w:r w:rsidR="004064EE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24DC0" w:rsidRPr="003C61C8">
              <w:rPr>
                <w:rFonts w:ascii="Verdana" w:hAnsi="Verdana"/>
                <w:sz w:val="16"/>
                <w:szCs w:val="16"/>
              </w:rPr>
              <w:t xml:space="preserve">grovmotorik </w:t>
            </w:r>
          </w:p>
          <w:p w:rsidR="004064EE" w:rsidRPr="003C61C8" w:rsidRDefault="004064EE" w:rsidP="00BF052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79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5"/>
            <w:r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24DC0" w:rsidRPr="003C61C8">
              <w:rPr>
                <w:rFonts w:ascii="Verdana" w:hAnsi="Verdana"/>
                <w:sz w:val="16"/>
                <w:szCs w:val="16"/>
              </w:rPr>
              <w:t>finmotorik</w:t>
            </w:r>
          </w:p>
          <w:p w:rsidR="004064EE" w:rsidRPr="003C61C8" w:rsidRDefault="004064EE" w:rsidP="00C35BE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82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6"/>
            <w:r w:rsidRPr="003C61C8">
              <w:rPr>
                <w:rFonts w:ascii="Verdana" w:hAnsi="Verdana"/>
                <w:sz w:val="16"/>
                <w:szCs w:val="16"/>
              </w:rPr>
              <w:t xml:space="preserve"> mundmotorik</w:t>
            </w:r>
          </w:p>
        </w:tc>
        <w:tc>
          <w:tcPr>
            <w:tcW w:w="4141" w:type="dxa"/>
          </w:tcPr>
          <w:p w:rsidR="004064EE" w:rsidRPr="003C61C8" w:rsidRDefault="004064EE" w:rsidP="00BF0523">
            <w:pPr>
              <w:rPr>
                <w:rFonts w:ascii="Verdana" w:hAnsi="Verdana"/>
                <w:sz w:val="16"/>
                <w:szCs w:val="16"/>
              </w:rPr>
            </w:pPr>
          </w:p>
          <w:p w:rsidR="004064EE" w:rsidRPr="003C61C8" w:rsidRDefault="004064EE" w:rsidP="00BF052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Kontrol77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7"/>
            <w:r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24DC0" w:rsidRPr="003C61C8">
              <w:rPr>
                <w:rFonts w:ascii="Verdana" w:hAnsi="Verdana"/>
                <w:sz w:val="16"/>
                <w:szCs w:val="16"/>
              </w:rPr>
              <w:t xml:space="preserve">sansning </w:t>
            </w:r>
          </w:p>
          <w:p w:rsidR="004064EE" w:rsidRPr="003C61C8" w:rsidRDefault="004064EE" w:rsidP="00BF0523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80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8"/>
            <w:r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24DC0" w:rsidRPr="003C61C8">
              <w:rPr>
                <w:rFonts w:ascii="Verdana" w:hAnsi="Verdana"/>
                <w:sz w:val="16"/>
                <w:szCs w:val="16"/>
              </w:rPr>
              <w:t>daglige færdigheder</w:t>
            </w:r>
          </w:p>
          <w:p w:rsidR="004064EE" w:rsidRPr="003C61C8" w:rsidRDefault="004064E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83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29"/>
            <w:r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24DC0" w:rsidRPr="003C61C8">
              <w:rPr>
                <w:rFonts w:ascii="Verdana" w:hAnsi="Verdana"/>
                <w:sz w:val="16"/>
                <w:szCs w:val="16"/>
              </w:rPr>
              <w:t>opmærksomhed</w:t>
            </w:r>
          </w:p>
          <w:p w:rsidR="004064EE" w:rsidRPr="003C61C8" w:rsidRDefault="004064E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35BEE" w:rsidRPr="003C61C8" w:rsidTr="00924DC0">
        <w:trPr>
          <w:trHeight w:val="204"/>
        </w:trPr>
        <w:tc>
          <w:tcPr>
            <w:tcW w:w="9778" w:type="dxa"/>
            <w:gridSpan w:val="2"/>
          </w:tcPr>
          <w:p w:rsidR="00C35BEE" w:rsidRPr="003C61C8" w:rsidRDefault="004064EE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Andet:</w:t>
            </w:r>
          </w:p>
          <w:p w:rsidR="004064EE" w:rsidRPr="003C61C8" w:rsidRDefault="007C1387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105"/>
                  <w:enabled/>
                  <w:calcOnExit w:val="0"/>
                  <w:textInput/>
                </w:ffData>
              </w:fldChar>
            </w:r>
            <w:bookmarkStart w:id="30" w:name="Tekst105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0"/>
          </w:p>
        </w:tc>
      </w:tr>
      <w:tr w:rsidR="0090616F" w:rsidRPr="003C61C8" w:rsidTr="00F11CC6">
        <w:trPr>
          <w:trHeight w:val="159"/>
        </w:trPr>
        <w:tc>
          <w:tcPr>
            <w:tcW w:w="9778" w:type="dxa"/>
            <w:gridSpan w:val="2"/>
          </w:tcPr>
          <w:p w:rsidR="0090616F" w:rsidRPr="003C61C8" w:rsidRDefault="0090616F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8F1968" w:rsidRPr="003C61C8" w:rsidRDefault="008F1968" w:rsidP="00FF4E28">
      <w:pPr>
        <w:rPr>
          <w:rFonts w:ascii="Verdana" w:hAnsi="Verdana"/>
          <w:sz w:val="16"/>
          <w:szCs w:val="16"/>
        </w:rPr>
      </w:pPr>
    </w:p>
    <w:p w:rsidR="001A05D5" w:rsidRDefault="001A05D5" w:rsidP="00FF4E28">
      <w:pPr>
        <w:rPr>
          <w:rFonts w:ascii="Verdana" w:hAnsi="Verdana"/>
          <w:sz w:val="16"/>
          <w:szCs w:val="16"/>
        </w:rPr>
      </w:pPr>
    </w:p>
    <w:p w:rsidR="003C61C8" w:rsidRDefault="003C61C8" w:rsidP="00FF4E28">
      <w:pPr>
        <w:rPr>
          <w:rFonts w:ascii="Verdana" w:hAnsi="Verdana"/>
          <w:sz w:val="16"/>
          <w:szCs w:val="16"/>
        </w:rPr>
      </w:pPr>
    </w:p>
    <w:p w:rsidR="003C61C8" w:rsidRDefault="003C61C8" w:rsidP="00FF4E28">
      <w:pPr>
        <w:rPr>
          <w:rFonts w:ascii="Verdana" w:hAnsi="Verdana"/>
          <w:sz w:val="16"/>
          <w:szCs w:val="16"/>
        </w:rPr>
      </w:pPr>
    </w:p>
    <w:p w:rsidR="003C61C8" w:rsidRDefault="003C61C8" w:rsidP="00FF4E28">
      <w:pPr>
        <w:rPr>
          <w:rFonts w:ascii="Verdana" w:hAnsi="Verdana"/>
          <w:sz w:val="16"/>
          <w:szCs w:val="16"/>
        </w:rPr>
      </w:pPr>
    </w:p>
    <w:p w:rsidR="003C61C8" w:rsidRDefault="003C61C8" w:rsidP="00FF4E28">
      <w:pPr>
        <w:rPr>
          <w:rFonts w:ascii="Verdana" w:hAnsi="Verdana"/>
          <w:sz w:val="16"/>
          <w:szCs w:val="16"/>
        </w:rPr>
      </w:pPr>
    </w:p>
    <w:p w:rsidR="003C61C8" w:rsidRDefault="003C61C8" w:rsidP="00FF4E28">
      <w:pPr>
        <w:rPr>
          <w:rFonts w:ascii="Verdana" w:hAnsi="Verdana"/>
          <w:sz w:val="16"/>
          <w:szCs w:val="16"/>
        </w:rPr>
      </w:pPr>
    </w:p>
    <w:p w:rsidR="003C61C8" w:rsidRDefault="003C61C8" w:rsidP="00FF4E28">
      <w:pPr>
        <w:rPr>
          <w:rFonts w:ascii="Verdana" w:hAnsi="Verdana"/>
          <w:sz w:val="16"/>
          <w:szCs w:val="16"/>
        </w:rPr>
      </w:pPr>
    </w:p>
    <w:p w:rsidR="00FF4E28" w:rsidRPr="003C61C8" w:rsidRDefault="00FF4E28" w:rsidP="00FF4E28">
      <w:pPr>
        <w:rPr>
          <w:rFonts w:ascii="Verdana" w:hAnsi="Verdana"/>
          <w:b/>
          <w:sz w:val="16"/>
          <w:szCs w:val="16"/>
        </w:rPr>
      </w:pPr>
      <w:r w:rsidRPr="003C61C8">
        <w:rPr>
          <w:rFonts w:ascii="Verdana" w:hAnsi="Verdana"/>
          <w:b/>
          <w:sz w:val="16"/>
          <w:szCs w:val="16"/>
        </w:rPr>
        <w:lastRenderedPageBreak/>
        <w:t>Barnets tidlige udvikling (udfyldes af forældre)</w:t>
      </w:r>
    </w:p>
    <w:p w:rsidR="00FF4E28" w:rsidRPr="003C61C8" w:rsidRDefault="00FF4E28" w:rsidP="00FF4E28">
      <w:pPr>
        <w:rPr>
          <w:rFonts w:ascii="Verdana" w:hAnsi="Verdana"/>
          <w:i/>
          <w:sz w:val="16"/>
          <w:szCs w:val="16"/>
        </w:rPr>
      </w:pPr>
      <w:r w:rsidRPr="003C61C8">
        <w:rPr>
          <w:rFonts w:ascii="Verdana" w:hAnsi="Verdana"/>
          <w:i/>
          <w:sz w:val="16"/>
          <w:szCs w:val="16"/>
        </w:rPr>
        <w:t>brug tab-tasten for at skifte linje</w:t>
      </w:r>
    </w:p>
    <w:p w:rsidR="007A7BF9" w:rsidRPr="003C61C8" w:rsidRDefault="007A7BF9" w:rsidP="00FF4E28">
      <w:pPr>
        <w:rPr>
          <w:rFonts w:ascii="Verdana" w:hAnsi="Verdana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624"/>
        <w:gridCol w:w="624"/>
        <w:gridCol w:w="3713"/>
      </w:tblGrid>
      <w:tr w:rsidR="00985741" w:rsidRPr="003C61C8" w:rsidTr="00985741">
        <w:tc>
          <w:tcPr>
            <w:tcW w:w="4815" w:type="dxa"/>
            <w:shd w:val="clear" w:color="auto" w:fill="D9D9D9"/>
          </w:tcPr>
          <w:p w:rsidR="007A7BF9" w:rsidRPr="003C61C8" w:rsidRDefault="007A7BF9" w:rsidP="00F11CC6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D9D9D9"/>
          </w:tcPr>
          <w:p w:rsidR="007A7BF9" w:rsidRPr="003C61C8" w:rsidRDefault="007A7BF9" w:rsidP="00F11CC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624" w:type="dxa"/>
            <w:shd w:val="clear" w:color="auto" w:fill="D9D9D9"/>
          </w:tcPr>
          <w:p w:rsidR="007A7BF9" w:rsidRPr="003C61C8" w:rsidRDefault="007A7BF9" w:rsidP="00F11CC6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Nej</w:t>
            </w:r>
          </w:p>
        </w:tc>
        <w:tc>
          <w:tcPr>
            <w:tcW w:w="3713" w:type="dxa"/>
            <w:shd w:val="clear" w:color="auto" w:fill="D9D9D9"/>
          </w:tcPr>
          <w:p w:rsidR="007A7BF9" w:rsidRPr="003C61C8" w:rsidRDefault="007A7BF9" w:rsidP="00F11CC6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Kommentarer</w:t>
            </w:r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Var der specielle problemer under graviditeten?</w:t>
            </w:r>
          </w:p>
          <w:p w:rsidR="008F1968" w:rsidRPr="003C61C8" w:rsidRDefault="008F1968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DB6B2E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9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Kontrol95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1"/>
          </w:p>
        </w:tc>
        <w:tc>
          <w:tcPr>
            <w:tcW w:w="624" w:type="dxa"/>
          </w:tcPr>
          <w:p w:rsidR="007A7BF9" w:rsidRPr="003C61C8" w:rsidRDefault="00DB6B2E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9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Kontrol96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2"/>
          </w:p>
        </w:tc>
        <w:tc>
          <w:tcPr>
            <w:tcW w:w="3713" w:type="dxa"/>
          </w:tcPr>
          <w:p w:rsidR="007A7BF9" w:rsidRPr="003C61C8" w:rsidRDefault="00DB6B2E" w:rsidP="007A7BF9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65"/>
                  <w:enabled/>
                  <w:calcOnExit w:val="0"/>
                  <w:textInput/>
                </w:ffData>
              </w:fldChar>
            </w:r>
            <w:bookmarkStart w:id="33" w:name="Tekst65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3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Var der komplikationer under selve fødslen?</w:t>
            </w:r>
          </w:p>
          <w:p w:rsidR="007A7BF9" w:rsidRPr="003C61C8" w:rsidRDefault="007A7BF9" w:rsidP="00506C18">
            <w:pPr>
              <w:rPr>
                <w:rFonts w:ascii="Verdana" w:hAnsi="Verdana"/>
                <w:i/>
                <w:sz w:val="16"/>
                <w:szCs w:val="16"/>
              </w:rPr>
            </w:pPr>
            <w:r w:rsidRPr="003C61C8">
              <w:rPr>
                <w:rFonts w:ascii="Verdana" w:hAnsi="Verdana"/>
                <w:i/>
                <w:sz w:val="16"/>
                <w:szCs w:val="16"/>
              </w:rPr>
              <w:t>Hvis ja, hvilke</w:t>
            </w:r>
            <w:r w:rsidR="00985741" w:rsidRPr="003C61C8">
              <w:rPr>
                <w:rFonts w:ascii="Verdana" w:hAnsi="Verdana"/>
                <w:i/>
                <w:sz w:val="16"/>
                <w:szCs w:val="16"/>
              </w:rPr>
              <w:t>?</w:t>
            </w: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97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4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Kontrol118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5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66"/>
                  <w:enabled/>
                  <w:calcOnExit w:val="0"/>
                  <w:textInput/>
                </w:ffData>
              </w:fldChar>
            </w:r>
            <w:bookmarkStart w:id="36" w:name="Tekst66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6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I hvilken graviditetsuge blev barnet født?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F2F2F2" w:themeFill="background1" w:themeFillShade="F2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F2F2F2" w:themeFill="background1" w:themeFillShade="F2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67"/>
                  <w:enabled/>
                  <w:calcOnExit w:val="0"/>
                  <w:textInput/>
                </w:ffData>
              </w:fldChar>
            </w:r>
            <w:bookmarkStart w:id="37" w:name="Tekst67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7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Barnets vægt ved fødslen?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F2F2F2" w:themeFill="background1" w:themeFillShade="F2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F2F2F2" w:themeFill="background1" w:themeFillShade="F2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68"/>
                  <w:enabled/>
                  <w:calcOnExit w:val="0"/>
                  <w:textInput/>
                </w:ffData>
              </w:fldChar>
            </w:r>
            <w:bookmarkStart w:id="38" w:name="Tekst68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8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Havde dit barn svært ved at lære at sutte?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Kontrol100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39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Kontrol121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0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69"/>
                  <w:enabled/>
                  <w:calcOnExit w:val="0"/>
                  <w:textInput/>
                </w:ffData>
              </w:fldChar>
            </w:r>
            <w:bookmarkStart w:id="41" w:name="Tekst69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1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Nød dit barn at være i arm som spæd?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Kontrol101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2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Kontrol122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3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0"/>
                  <w:enabled/>
                  <w:calcOnExit w:val="0"/>
                  <w:textInput/>
                </w:ffData>
              </w:fldChar>
            </w:r>
            <w:bookmarkStart w:id="44" w:name="Tekst70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4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Var dit barn meget stille?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Kontrol102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5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Kontrol123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6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1"/>
                  <w:enabled/>
                  <w:calcOnExit w:val="0"/>
                  <w:textInput/>
                </w:ffData>
              </w:fldChar>
            </w:r>
            <w:bookmarkStart w:id="47" w:name="Tekst71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7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Led dit barn af kolik?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Kontrol103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8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Kontrol124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49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2"/>
                  <w:enabled/>
                  <w:calcOnExit w:val="0"/>
                  <w:textInput/>
                </w:ffData>
              </w:fldChar>
            </w:r>
            <w:bookmarkStart w:id="50" w:name="Tekst72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0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Sov dit barn som spæd mindre end andre børn?</w:t>
            </w:r>
          </w:p>
          <w:p w:rsidR="008F1968" w:rsidRPr="003C61C8" w:rsidRDefault="008F1968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Kontrol104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1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Kontrol125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2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3"/>
                  <w:enabled/>
                  <w:calcOnExit w:val="0"/>
                  <w:textInput/>
                </w:ffData>
              </w:fldChar>
            </w:r>
            <w:bookmarkStart w:id="53" w:name="Tekst73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3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Kunne dit barn som spæd lide at have øjenkontakt med dig?</w:t>
            </w: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Kontrol105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4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Kontrol126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5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4"/>
                  <w:enabled/>
                  <w:calcOnExit w:val="0"/>
                  <w:textInput/>
                </w:ffData>
              </w:fldChar>
            </w:r>
            <w:bookmarkStart w:id="56" w:name="Tekst74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6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Pludrede dit barn som spæd?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Kontrol106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7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Kontrol127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8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5"/>
                  <w:enabled/>
                  <w:calcOnExit w:val="0"/>
                  <w:textInput/>
                </w:ffData>
              </w:fldChar>
            </w:r>
            <w:bookmarkStart w:id="59" w:name="Tekst75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59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Har dit barn haft problemer med ørerne?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Kontrol107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0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Kontrol128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1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6"/>
                  <w:enabled/>
                  <w:calcOnExit w:val="0"/>
                  <w:textInput/>
                </w:ffData>
              </w:fldChar>
            </w:r>
            <w:bookmarkStart w:id="62" w:name="Tekst76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2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Kunne dit barn lide at ligge på maven?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Kontrol108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3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Kontrol129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4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7"/>
                  <w:enabled/>
                  <w:calcOnExit w:val="0"/>
                  <w:textInput/>
                </w:ffData>
              </w:fldChar>
            </w:r>
            <w:bookmarkStart w:id="65" w:name="Tekst77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5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Kunne dit barn lide at trille?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Kontrol109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6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Kontrol130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7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8"/>
                  <w:enabled/>
                  <w:calcOnExit w:val="0"/>
                  <w:textInput/>
                </w:ffData>
              </w:fldChar>
            </w:r>
            <w:bookmarkStart w:id="68" w:name="Tekst78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8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Kunne dit barn lide at kravle?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Kontrol110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69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Kontrol131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0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79"/>
                  <w:enabled/>
                  <w:calcOnExit w:val="0"/>
                  <w:textInput/>
                </w:ffData>
              </w:fldChar>
            </w:r>
            <w:bookmarkStart w:id="71" w:name="Tekst79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1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Kravlede dit barn før det kunne gå?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Kontrol111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2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Kontrol132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3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0"/>
                  <w:enabled/>
                  <w:calcOnExit w:val="0"/>
                  <w:textInput/>
                </w:ffData>
              </w:fldChar>
            </w:r>
            <w:bookmarkStart w:id="74" w:name="Tekst80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4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Hvor gammel var dit barn, da det gik?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F2F2F2" w:themeFill="background1" w:themeFillShade="F2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shd w:val="clear" w:color="auto" w:fill="F2F2F2" w:themeFill="background1" w:themeFillShade="F2"/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1"/>
                  <w:enabled/>
                  <w:calcOnExit w:val="0"/>
                  <w:textInput/>
                </w:ffData>
              </w:fldChar>
            </w:r>
            <w:bookmarkStart w:id="75" w:name="Tekst81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5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Har dit barns taleudvikling været forsinket?</w:t>
            </w:r>
          </w:p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Kontrol113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6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Kontrol134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7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2"/>
                  <w:enabled/>
                  <w:calcOnExit w:val="0"/>
                  <w:textInput/>
                </w:ffData>
              </w:fldChar>
            </w:r>
            <w:bookmarkStart w:id="78" w:name="Tekst82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8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Har dit barn været i kontakt med talepædagog?</w:t>
            </w:r>
          </w:p>
          <w:p w:rsidR="008F1968" w:rsidRPr="003C61C8" w:rsidRDefault="008F1968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Kontrol114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79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Kontrol135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0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3"/>
                  <w:enabled/>
                  <w:calcOnExit w:val="0"/>
                  <w:textInput/>
                </w:ffData>
              </w:fldChar>
            </w:r>
            <w:bookmarkStart w:id="81" w:name="Tekst83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1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Har dit barn været indlagt på sygehus?</w:t>
            </w:r>
          </w:p>
          <w:p w:rsidR="007A7BF9" w:rsidRPr="003C61C8" w:rsidRDefault="007A7BF9" w:rsidP="00506C18">
            <w:pPr>
              <w:rPr>
                <w:rFonts w:ascii="Verdana" w:hAnsi="Verdana"/>
                <w:i/>
                <w:sz w:val="16"/>
                <w:szCs w:val="16"/>
              </w:rPr>
            </w:pPr>
            <w:r w:rsidRPr="003C61C8">
              <w:rPr>
                <w:rFonts w:ascii="Verdana" w:hAnsi="Verdana"/>
                <w:i/>
                <w:sz w:val="16"/>
                <w:szCs w:val="16"/>
              </w:rPr>
              <w:t>Hvis ja, hvornår og af hvilken årsag?</w:t>
            </w:r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Kontrol115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2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Kontrol136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3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4"/>
                  <w:enabled/>
                  <w:calcOnExit w:val="0"/>
                  <w:textInput/>
                </w:ffData>
              </w:fldChar>
            </w:r>
            <w:bookmarkStart w:id="84" w:name="Tekst84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4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Har dit barn haft søvnproblemer?</w:t>
            </w:r>
          </w:p>
          <w:p w:rsidR="007A7BF9" w:rsidRPr="003C61C8" w:rsidRDefault="007A7BF9" w:rsidP="00506C18">
            <w:pPr>
              <w:rPr>
                <w:rFonts w:ascii="Verdana" w:hAnsi="Verdana"/>
                <w:i/>
                <w:sz w:val="16"/>
                <w:szCs w:val="16"/>
              </w:rPr>
            </w:pPr>
            <w:r w:rsidRPr="003C61C8">
              <w:rPr>
                <w:rFonts w:ascii="Verdana" w:hAnsi="Verdana"/>
                <w:i/>
                <w:sz w:val="16"/>
                <w:szCs w:val="16"/>
              </w:rPr>
              <w:t>Hvis ja, hvilke?</w:t>
            </w:r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5" w:name="Kontrol116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5"/>
          </w:p>
        </w:tc>
        <w:tc>
          <w:tcPr>
            <w:tcW w:w="624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6" w:name="Kontrol137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6"/>
          </w:p>
        </w:tc>
        <w:tc>
          <w:tcPr>
            <w:tcW w:w="3713" w:type="dxa"/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5"/>
                  <w:enabled/>
                  <w:calcOnExit w:val="0"/>
                  <w:textInput/>
                </w:ffData>
              </w:fldChar>
            </w:r>
            <w:bookmarkStart w:id="87" w:name="Tekst85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7"/>
          </w:p>
        </w:tc>
      </w:tr>
      <w:tr w:rsidR="00985741" w:rsidRPr="003C61C8" w:rsidTr="00985741">
        <w:tblPrEx>
          <w:tblLook w:val="01E0" w:firstRow="1" w:lastRow="1" w:firstColumn="1" w:lastColumn="1" w:noHBand="0" w:noVBand="0"/>
        </w:tblPrEx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BF9" w:rsidRPr="003C61C8" w:rsidRDefault="007A7BF9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Har dit barn været udsat for ulykker eller skader?</w:t>
            </w:r>
          </w:p>
          <w:p w:rsidR="008F1968" w:rsidRPr="003C61C8" w:rsidRDefault="008F1968" w:rsidP="00506C18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8" w:name="Kontrol117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8"/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1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9" w:name="Kontrol138"/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9"/>
          </w:p>
        </w:tc>
        <w:tc>
          <w:tcPr>
            <w:tcW w:w="3713" w:type="dxa"/>
            <w:tcBorders>
              <w:bottom w:val="single" w:sz="4" w:space="0" w:color="auto"/>
            </w:tcBorders>
          </w:tcPr>
          <w:p w:rsidR="007A7BF9" w:rsidRPr="003C61C8" w:rsidRDefault="00985741" w:rsidP="00506C1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86"/>
                  <w:enabled/>
                  <w:calcOnExit w:val="0"/>
                  <w:textInput/>
                </w:ffData>
              </w:fldChar>
            </w:r>
            <w:bookmarkStart w:id="90" w:name="Tekst86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0"/>
          </w:p>
        </w:tc>
      </w:tr>
    </w:tbl>
    <w:p w:rsidR="00FF4E28" w:rsidRPr="003C61C8" w:rsidRDefault="00FF4E28" w:rsidP="00FF4E28">
      <w:pPr>
        <w:rPr>
          <w:rFonts w:ascii="Verdana" w:hAnsi="Verdana"/>
          <w:sz w:val="16"/>
          <w:szCs w:val="16"/>
        </w:rPr>
      </w:pPr>
    </w:p>
    <w:p w:rsidR="00FF4E28" w:rsidRPr="003C61C8" w:rsidRDefault="00FF4E28" w:rsidP="00FF4E28">
      <w:pPr>
        <w:rPr>
          <w:rFonts w:ascii="Verdana" w:hAnsi="Verdana"/>
          <w:sz w:val="16"/>
          <w:szCs w:val="16"/>
        </w:rPr>
      </w:pPr>
    </w:p>
    <w:p w:rsidR="00FF4E28" w:rsidRPr="003C61C8" w:rsidRDefault="00FF4E28" w:rsidP="00734E71">
      <w:pPr>
        <w:rPr>
          <w:rFonts w:ascii="Verdana" w:hAnsi="Verdana"/>
          <w:sz w:val="16"/>
          <w:szCs w:val="16"/>
        </w:rPr>
      </w:pPr>
    </w:p>
    <w:p w:rsidR="00924DC0" w:rsidRPr="003C61C8" w:rsidRDefault="00924DC0" w:rsidP="00924DC0">
      <w:pPr>
        <w:rPr>
          <w:rFonts w:ascii="Verdana" w:hAnsi="Verdana"/>
          <w:b/>
          <w:sz w:val="16"/>
          <w:szCs w:val="16"/>
        </w:rPr>
      </w:pPr>
      <w:r w:rsidRPr="003C61C8">
        <w:rPr>
          <w:rFonts w:ascii="Verdana" w:hAnsi="Verdana"/>
          <w:sz w:val="16"/>
          <w:szCs w:val="16"/>
        </w:rPr>
        <w:br w:type="page"/>
      </w:r>
      <w:r w:rsidRPr="003C61C8">
        <w:rPr>
          <w:rFonts w:ascii="Verdana" w:hAnsi="Verdana"/>
          <w:b/>
          <w:sz w:val="16"/>
          <w:szCs w:val="16"/>
        </w:rPr>
        <w:lastRenderedPageBreak/>
        <w:t xml:space="preserve">Barnets </w:t>
      </w:r>
      <w:r w:rsidR="00BA5CB9" w:rsidRPr="003C61C8">
        <w:rPr>
          <w:rFonts w:ascii="Verdana" w:hAnsi="Verdana"/>
          <w:b/>
          <w:sz w:val="16"/>
          <w:szCs w:val="16"/>
        </w:rPr>
        <w:t>aktuelle</w:t>
      </w:r>
      <w:r w:rsidRPr="003C61C8">
        <w:rPr>
          <w:rFonts w:ascii="Verdana" w:hAnsi="Verdana"/>
          <w:b/>
          <w:sz w:val="16"/>
          <w:szCs w:val="16"/>
        </w:rPr>
        <w:t xml:space="preserve"> udvikling (udfyldes af forældre og pædagog)</w:t>
      </w:r>
    </w:p>
    <w:p w:rsidR="00924DC0" w:rsidRPr="003C61C8" w:rsidRDefault="00924DC0" w:rsidP="00924DC0">
      <w:pPr>
        <w:rPr>
          <w:rFonts w:ascii="Verdana" w:hAnsi="Verdana"/>
          <w:i/>
          <w:sz w:val="16"/>
          <w:szCs w:val="16"/>
        </w:rPr>
      </w:pPr>
      <w:r w:rsidRPr="003C61C8">
        <w:rPr>
          <w:rFonts w:ascii="Verdana" w:hAnsi="Verdana"/>
          <w:i/>
          <w:sz w:val="16"/>
          <w:szCs w:val="16"/>
        </w:rPr>
        <w:t>brug tab-tasten for at skifte linje</w:t>
      </w:r>
    </w:p>
    <w:p w:rsidR="00734E71" w:rsidRPr="003C61C8" w:rsidRDefault="00734E71">
      <w:pPr>
        <w:rPr>
          <w:rFonts w:ascii="Verdana" w:hAnsi="Verdana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624"/>
        <w:gridCol w:w="624"/>
        <w:gridCol w:w="3855"/>
      </w:tblGrid>
      <w:tr w:rsidR="00734E71" w:rsidRPr="003C61C8" w:rsidTr="008F1968">
        <w:tc>
          <w:tcPr>
            <w:tcW w:w="4673" w:type="dxa"/>
            <w:shd w:val="clear" w:color="auto" w:fill="D9D9D9"/>
          </w:tcPr>
          <w:p w:rsidR="00734E71" w:rsidRPr="003C61C8" w:rsidRDefault="00734E71">
            <w:pPr>
              <w:rPr>
                <w:rFonts w:ascii="Verdana" w:hAnsi="Verdana"/>
                <w:sz w:val="16"/>
                <w:szCs w:val="16"/>
              </w:rPr>
            </w:pPr>
            <w:bookmarkStart w:id="91" w:name="_Hlk13129988"/>
          </w:p>
        </w:tc>
        <w:tc>
          <w:tcPr>
            <w:tcW w:w="624" w:type="dxa"/>
            <w:shd w:val="clear" w:color="auto" w:fill="D9D9D9"/>
            <w:vAlign w:val="center"/>
          </w:tcPr>
          <w:p w:rsidR="00734E71" w:rsidRPr="003C61C8" w:rsidRDefault="00734E71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624" w:type="dxa"/>
            <w:shd w:val="clear" w:color="auto" w:fill="D9D9D9"/>
            <w:vAlign w:val="center"/>
          </w:tcPr>
          <w:p w:rsidR="00734E71" w:rsidRPr="003C61C8" w:rsidRDefault="00734E71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Nej</w:t>
            </w:r>
          </w:p>
        </w:tc>
        <w:tc>
          <w:tcPr>
            <w:tcW w:w="3855" w:type="dxa"/>
            <w:shd w:val="clear" w:color="auto" w:fill="D9D9D9"/>
          </w:tcPr>
          <w:p w:rsidR="00734E71" w:rsidRPr="003C61C8" w:rsidRDefault="00734E71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Kommentarer</w:t>
            </w:r>
          </w:p>
        </w:tc>
      </w:tr>
      <w:bookmarkEnd w:id="91"/>
      <w:tr w:rsidR="00734E71" w:rsidRPr="003C61C8" w:rsidTr="008F1968">
        <w:tc>
          <w:tcPr>
            <w:tcW w:w="4673" w:type="dxa"/>
          </w:tcPr>
          <w:p w:rsidR="00734E71" w:rsidRPr="003C61C8" w:rsidRDefault="005A11A2" w:rsidP="005A11A2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virker kropsligt mere stift</w:t>
            </w:r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2" w:name="Kontrol36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2"/>
            <w:r w:rsidRPr="003C61C8">
              <w:rPr>
                <w:rFonts w:ascii="Verdana" w:hAnsi="Verdana"/>
                <w:sz w:val="16"/>
                <w:szCs w:val="16"/>
              </w:rPr>
              <w:t xml:space="preserve">, slap og blød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3" w:name="Kontrol37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3"/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C61C8">
              <w:rPr>
                <w:rFonts w:ascii="Verdana" w:hAnsi="Verdana"/>
                <w:sz w:val="16"/>
                <w:szCs w:val="16"/>
              </w:rPr>
              <w:t>eller kropslig</w:t>
            </w:r>
            <w:r w:rsidR="009222DF" w:rsidRPr="003C61C8">
              <w:rPr>
                <w:rFonts w:ascii="Verdana" w:hAnsi="Verdana"/>
                <w:sz w:val="16"/>
                <w:szCs w:val="16"/>
              </w:rPr>
              <w:t>t</w:t>
            </w:r>
            <w:r w:rsidRPr="003C61C8">
              <w:rPr>
                <w:rFonts w:ascii="Verdana" w:hAnsi="Verdana"/>
                <w:sz w:val="16"/>
                <w:szCs w:val="16"/>
              </w:rPr>
              <w:t xml:space="preserve"> specielt?</w:t>
            </w:r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4" w:name="Kontrol38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4"/>
          </w:p>
          <w:p w:rsidR="00891DFC" w:rsidRPr="003C61C8" w:rsidRDefault="00891DFC" w:rsidP="005A11A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5A11A2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5" w:name="Kontrol39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5"/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6" w:name="Kontrol40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6"/>
          </w:p>
        </w:tc>
        <w:tc>
          <w:tcPr>
            <w:tcW w:w="3855" w:type="dxa"/>
          </w:tcPr>
          <w:p w:rsidR="00734E71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2"/>
                  <w:enabled/>
                  <w:calcOnExit w:val="0"/>
                  <w:textInput/>
                </w:ffData>
              </w:fldChar>
            </w:r>
            <w:bookmarkStart w:id="97" w:name="Tekst22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7"/>
          </w:p>
        </w:tc>
      </w:tr>
      <w:tr w:rsidR="00734E71" w:rsidRPr="003C61C8" w:rsidTr="008F1968">
        <w:tc>
          <w:tcPr>
            <w:tcW w:w="4673" w:type="dxa"/>
          </w:tcPr>
          <w:p w:rsidR="005A11A2" w:rsidRPr="003C61C8" w:rsidRDefault="005A11A2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bruger sig selv alderssvarende grovmotorisk?</w:t>
            </w:r>
          </w:p>
          <w:p w:rsidR="00891DFC" w:rsidRPr="003C61C8" w:rsidRDefault="005A11A2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(</w:t>
            </w:r>
            <w:r w:rsidR="00891DFC" w:rsidRPr="003C61C8">
              <w:rPr>
                <w:rFonts w:ascii="Verdana" w:hAnsi="Verdana"/>
                <w:sz w:val="16"/>
                <w:szCs w:val="16"/>
              </w:rPr>
              <w:t>fx g</w:t>
            </w:r>
            <w:r w:rsidR="00B71830" w:rsidRPr="003C61C8">
              <w:rPr>
                <w:rFonts w:ascii="Verdana" w:hAnsi="Verdana"/>
                <w:sz w:val="16"/>
                <w:szCs w:val="16"/>
              </w:rPr>
              <w:t>ynger, rutsjer, klatrer og tum</w:t>
            </w:r>
            <w:r w:rsidRPr="003C61C8">
              <w:rPr>
                <w:rFonts w:ascii="Verdana" w:hAnsi="Verdana"/>
                <w:sz w:val="16"/>
                <w:szCs w:val="16"/>
              </w:rPr>
              <w:t>ler)</w:t>
            </w:r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8" w:name="Kontrol41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8"/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9" w:name="Kontrol42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9"/>
          </w:p>
        </w:tc>
        <w:tc>
          <w:tcPr>
            <w:tcW w:w="3855" w:type="dxa"/>
          </w:tcPr>
          <w:p w:rsidR="00734E71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3"/>
                  <w:enabled/>
                  <w:calcOnExit w:val="0"/>
                  <w:textInput/>
                </w:ffData>
              </w:fldChar>
            </w:r>
            <w:bookmarkStart w:id="100" w:name="Tekst23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0"/>
          </w:p>
        </w:tc>
      </w:tr>
      <w:tr w:rsidR="00734E71" w:rsidRPr="003C61C8" w:rsidTr="008F1968">
        <w:tc>
          <w:tcPr>
            <w:tcW w:w="4673" w:type="dxa"/>
          </w:tcPr>
          <w:p w:rsidR="00734E71" w:rsidRPr="003C61C8" w:rsidRDefault="005A11A2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bruger sig selv alderssvarende finmotorisk?</w:t>
            </w:r>
          </w:p>
          <w:p w:rsidR="008257F7" w:rsidRPr="003C61C8" w:rsidRDefault="005A11A2" w:rsidP="006329FA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(</w:t>
            </w:r>
            <w:r w:rsidR="00891DFC" w:rsidRPr="003C61C8">
              <w:rPr>
                <w:rFonts w:ascii="Verdana" w:hAnsi="Verdana"/>
                <w:sz w:val="16"/>
                <w:szCs w:val="16"/>
              </w:rPr>
              <w:t>fx k</w:t>
            </w:r>
            <w:r w:rsidRPr="003C61C8">
              <w:rPr>
                <w:rFonts w:ascii="Verdana" w:hAnsi="Verdana"/>
                <w:sz w:val="16"/>
                <w:szCs w:val="16"/>
              </w:rPr>
              <w:t>lippe, tegne, klodser, perler)</w:t>
            </w:r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1" w:name="Kontrol43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1"/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Kontrol44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2"/>
          </w:p>
        </w:tc>
        <w:tc>
          <w:tcPr>
            <w:tcW w:w="3855" w:type="dxa"/>
          </w:tcPr>
          <w:p w:rsidR="00734E71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4"/>
                  <w:enabled/>
                  <w:calcOnExit w:val="0"/>
                  <w:textInput/>
                </w:ffData>
              </w:fldChar>
            </w:r>
            <w:bookmarkStart w:id="103" w:name="Tekst24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3"/>
          </w:p>
        </w:tc>
      </w:tr>
      <w:tr w:rsidR="00734E71" w:rsidRPr="003C61C8" w:rsidTr="008F1968">
        <w:tc>
          <w:tcPr>
            <w:tcW w:w="4673" w:type="dxa"/>
          </w:tcPr>
          <w:p w:rsidR="00734E71" w:rsidRPr="003C61C8" w:rsidRDefault="006329FA" w:rsidP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Barnet falder mere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Kontrol45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4"/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3C61C8">
              <w:rPr>
                <w:rFonts w:ascii="Verdana" w:hAnsi="Verdana"/>
                <w:sz w:val="16"/>
                <w:szCs w:val="16"/>
              </w:rPr>
              <w:t>vælter og støder ind i ting</w:t>
            </w:r>
            <w:r w:rsidR="004B2705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Kontrol46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5"/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C61C8">
              <w:rPr>
                <w:rFonts w:ascii="Verdana" w:hAnsi="Verdana"/>
                <w:sz w:val="16"/>
                <w:szCs w:val="16"/>
              </w:rPr>
              <w:t>mere end andre børn?</w:t>
            </w:r>
          </w:p>
          <w:p w:rsidR="00891DFC" w:rsidRPr="003C61C8" w:rsidRDefault="00891DFC" w:rsidP="004B2705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6" w:name="Kontrol47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6"/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7" w:name="Kontrol48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7"/>
          </w:p>
        </w:tc>
        <w:tc>
          <w:tcPr>
            <w:tcW w:w="3855" w:type="dxa"/>
          </w:tcPr>
          <w:p w:rsidR="00734E71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5"/>
                  <w:enabled/>
                  <w:calcOnExit w:val="0"/>
                  <w:textInput/>
                </w:ffData>
              </w:fldChar>
            </w:r>
            <w:bookmarkStart w:id="108" w:name="Tekst25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8"/>
          </w:p>
        </w:tc>
      </w:tr>
      <w:tr w:rsidR="00734E71" w:rsidRPr="003C61C8" w:rsidTr="008F1968">
        <w:tc>
          <w:tcPr>
            <w:tcW w:w="4673" w:type="dxa"/>
          </w:tcPr>
          <w:p w:rsidR="008257F7" w:rsidRPr="003C61C8" w:rsidRDefault="006329FA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er mere ”pylret” end jævnaldrende over for berøring, smerte eller fedtede materialer?</w:t>
            </w:r>
          </w:p>
          <w:p w:rsidR="0075260F" w:rsidRPr="003C61C8" w:rsidRDefault="0075260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9" w:name="Kontrol49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9"/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0" w:name="Kontrol50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0"/>
          </w:p>
        </w:tc>
        <w:tc>
          <w:tcPr>
            <w:tcW w:w="3855" w:type="dxa"/>
          </w:tcPr>
          <w:p w:rsidR="00734E71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6"/>
                  <w:enabled/>
                  <w:calcOnExit w:val="0"/>
                  <w:textInput/>
                </w:ffData>
              </w:fldChar>
            </w:r>
            <w:bookmarkStart w:id="111" w:name="Tekst26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1"/>
          </w:p>
        </w:tc>
      </w:tr>
      <w:tr w:rsidR="00734E71" w:rsidRPr="003C61C8" w:rsidTr="008F1968">
        <w:tc>
          <w:tcPr>
            <w:tcW w:w="4673" w:type="dxa"/>
          </w:tcPr>
          <w:p w:rsidR="00734E71" w:rsidRPr="003C61C8" w:rsidRDefault="006329FA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Barnet </w:t>
            </w:r>
            <w:r w:rsidR="004B2705" w:rsidRPr="003C61C8">
              <w:rPr>
                <w:rFonts w:ascii="Verdana" w:hAnsi="Verdana"/>
                <w:sz w:val="16"/>
                <w:szCs w:val="16"/>
              </w:rPr>
              <w:t>er mere ufølsomt end jævnaldrende over for berøring, temperatur og smerte?</w:t>
            </w:r>
          </w:p>
          <w:p w:rsidR="000C4DF2" w:rsidRPr="003C61C8" w:rsidRDefault="000C4DF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2" w:name="Kontrol51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2"/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3" w:name="Kontrol52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3"/>
          </w:p>
        </w:tc>
        <w:tc>
          <w:tcPr>
            <w:tcW w:w="3855" w:type="dxa"/>
          </w:tcPr>
          <w:p w:rsidR="00734E71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7"/>
                  <w:enabled/>
                  <w:calcOnExit w:val="0"/>
                  <w:textInput/>
                </w:ffData>
              </w:fldChar>
            </w:r>
            <w:bookmarkStart w:id="114" w:name="Tekst27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4"/>
          </w:p>
        </w:tc>
      </w:tr>
      <w:tr w:rsidR="00734E71" w:rsidRPr="003C61C8" w:rsidTr="008F1968">
        <w:tc>
          <w:tcPr>
            <w:tcW w:w="4673" w:type="dxa"/>
          </w:tcPr>
          <w:p w:rsidR="000C4DF2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er mere lysfølsomt end andre børn?</w:t>
            </w:r>
          </w:p>
          <w:p w:rsidR="008257F7" w:rsidRPr="003C61C8" w:rsidRDefault="008257F7">
            <w:pPr>
              <w:rPr>
                <w:rFonts w:ascii="Verdana" w:hAnsi="Verdana"/>
                <w:sz w:val="16"/>
                <w:szCs w:val="16"/>
              </w:rPr>
            </w:pPr>
          </w:p>
          <w:p w:rsidR="00891DFC" w:rsidRPr="003C61C8" w:rsidRDefault="00891DF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5" w:name="Kontrol53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5"/>
          </w:p>
        </w:tc>
        <w:tc>
          <w:tcPr>
            <w:tcW w:w="624" w:type="dxa"/>
            <w:vAlign w:val="center"/>
          </w:tcPr>
          <w:p w:rsidR="00734E71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6" w:name="Kontrol54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6"/>
          </w:p>
        </w:tc>
        <w:tc>
          <w:tcPr>
            <w:tcW w:w="3855" w:type="dxa"/>
          </w:tcPr>
          <w:p w:rsidR="00734E71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8"/>
                  <w:enabled/>
                  <w:calcOnExit w:val="0"/>
                  <w:textInput/>
                </w:ffData>
              </w:fldChar>
            </w:r>
            <w:bookmarkStart w:id="117" w:name="Tekst28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7"/>
          </w:p>
        </w:tc>
      </w:tr>
      <w:tr w:rsidR="004B2705" w:rsidRPr="003C61C8" w:rsidTr="008F1968">
        <w:tc>
          <w:tcPr>
            <w:tcW w:w="4673" w:type="dxa"/>
          </w:tcPr>
          <w:p w:rsidR="004B2705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er mere lydfølsomt end andre børn?</w:t>
            </w:r>
          </w:p>
          <w:p w:rsidR="004B2705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</w:p>
          <w:p w:rsidR="008257F7" w:rsidRPr="003C61C8" w:rsidRDefault="008257F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8" w:name="Kontrol55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8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9" w:name="Kontrol56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9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29"/>
                  <w:enabled/>
                  <w:calcOnExit w:val="0"/>
                  <w:textInput/>
                </w:ffData>
              </w:fldChar>
            </w:r>
            <w:bookmarkStart w:id="120" w:name="Tekst29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0"/>
          </w:p>
        </w:tc>
      </w:tr>
      <w:tr w:rsidR="004B2705" w:rsidRPr="003C61C8" w:rsidTr="008F1968">
        <w:tc>
          <w:tcPr>
            <w:tcW w:w="4673" w:type="dxa"/>
          </w:tcPr>
          <w:p w:rsidR="004B2705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råber mere end andre børn?</w:t>
            </w:r>
          </w:p>
          <w:p w:rsidR="004B2705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</w:p>
          <w:p w:rsidR="008257F7" w:rsidRPr="003C61C8" w:rsidRDefault="008257F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Kontrol57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1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Kontrol58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2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0"/>
                  <w:enabled/>
                  <w:calcOnExit w:val="0"/>
                  <w:textInput/>
                </w:ffData>
              </w:fldChar>
            </w:r>
            <w:bookmarkStart w:id="123" w:name="Tekst30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3"/>
          </w:p>
        </w:tc>
      </w:tr>
      <w:tr w:rsidR="004B2705" w:rsidRPr="003C61C8" w:rsidTr="008F1968">
        <w:tc>
          <w:tcPr>
            <w:tcW w:w="4673" w:type="dxa"/>
          </w:tcPr>
          <w:p w:rsidR="000C4DF2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har svært ved kollektiv besked og højtlæsning?</w:t>
            </w:r>
          </w:p>
          <w:p w:rsidR="008257F7" w:rsidRPr="003C61C8" w:rsidRDefault="008257F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4" w:name="Kontrol59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4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Kontrol60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5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1"/>
                  <w:enabled/>
                  <w:calcOnExit w:val="0"/>
                  <w:textInput/>
                </w:ffData>
              </w:fldChar>
            </w:r>
            <w:bookmarkStart w:id="126" w:name="Tekst31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6"/>
          </w:p>
        </w:tc>
      </w:tr>
      <w:tr w:rsidR="004B2705" w:rsidRPr="003C61C8" w:rsidTr="008F1968">
        <w:tc>
          <w:tcPr>
            <w:tcW w:w="4673" w:type="dxa"/>
          </w:tcPr>
          <w:p w:rsidR="000C4DF2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Barnet er alderssvarende ved af- og </w:t>
            </w:r>
          </w:p>
          <w:p w:rsidR="004B2705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påklædning?</w:t>
            </w:r>
          </w:p>
          <w:p w:rsidR="008257F7" w:rsidRPr="003C61C8" w:rsidRDefault="008257F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7" w:name="Kontrol61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7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Kontrol62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8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2"/>
                  <w:enabled/>
                  <w:calcOnExit w:val="0"/>
                  <w:textInput/>
                </w:ffData>
              </w:fldChar>
            </w:r>
            <w:bookmarkStart w:id="129" w:name="Tekst32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9"/>
          </w:p>
        </w:tc>
      </w:tr>
      <w:tr w:rsidR="004B2705" w:rsidRPr="003C61C8" w:rsidTr="008F1968">
        <w:tc>
          <w:tcPr>
            <w:tcW w:w="4673" w:type="dxa"/>
          </w:tcPr>
          <w:p w:rsidR="000C4DF2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er alderssvarende i spisesituationen?</w:t>
            </w:r>
          </w:p>
          <w:p w:rsidR="0075260F" w:rsidRPr="003C61C8" w:rsidRDefault="0075260F">
            <w:pPr>
              <w:rPr>
                <w:rFonts w:ascii="Verdana" w:hAnsi="Verdana"/>
                <w:sz w:val="16"/>
                <w:szCs w:val="16"/>
              </w:rPr>
            </w:pPr>
          </w:p>
          <w:p w:rsidR="008257F7" w:rsidRPr="003C61C8" w:rsidRDefault="008257F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0" w:name="Kontrol63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0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1" w:name="Kontrol64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1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3"/>
                  <w:enabled/>
                  <w:calcOnExit w:val="0"/>
                  <w:textInput/>
                </w:ffData>
              </w:fldChar>
            </w:r>
            <w:bookmarkStart w:id="132" w:name="Tekst33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2"/>
          </w:p>
        </w:tc>
      </w:tr>
      <w:tr w:rsidR="004B2705" w:rsidRPr="003C61C8" w:rsidTr="008F1968">
        <w:tc>
          <w:tcPr>
            <w:tcW w:w="4673" w:type="dxa"/>
          </w:tcPr>
          <w:p w:rsidR="008257F7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virker upraktisk</w:t>
            </w:r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, </w:t>
            </w:r>
            <w:r w:rsidRPr="003C61C8">
              <w:rPr>
                <w:rFonts w:ascii="Verdana" w:hAnsi="Verdana"/>
                <w:sz w:val="16"/>
                <w:szCs w:val="16"/>
              </w:rPr>
              <w:t>fummelfingret og er typisk tilbageholdende ved nye aktiviteter?</w:t>
            </w:r>
          </w:p>
          <w:p w:rsidR="0075260F" w:rsidRPr="003C61C8" w:rsidRDefault="0075260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3" w:name="Kontrol65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3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4" w:name="Kontrol66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4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4"/>
                  <w:enabled/>
                  <w:calcOnExit w:val="0"/>
                  <w:textInput/>
                </w:ffData>
              </w:fldChar>
            </w:r>
            <w:bookmarkStart w:id="135" w:name="Tekst34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5"/>
          </w:p>
        </w:tc>
      </w:tr>
      <w:tr w:rsidR="004B2705" w:rsidRPr="003C61C8" w:rsidTr="008F1968">
        <w:tc>
          <w:tcPr>
            <w:tcW w:w="4673" w:type="dxa"/>
          </w:tcPr>
          <w:p w:rsidR="008257F7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Barnet virker generelt mere forvirret</w:t>
            </w:r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6" w:name="Kontrol67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6"/>
            <w:r w:rsidRPr="003C61C8">
              <w:rPr>
                <w:rFonts w:ascii="Verdana" w:hAnsi="Verdana"/>
                <w:sz w:val="16"/>
                <w:szCs w:val="16"/>
              </w:rPr>
              <w:t>, uroligt</w:t>
            </w:r>
            <w:r w:rsidR="009222DF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7" w:name="Kontrol68"/>
            <w:r w:rsidR="009222DF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7"/>
            <w:r w:rsidRPr="003C61C8">
              <w:rPr>
                <w:rFonts w:ascii="Verdana" w:hAnsi="Verdana"/>
                <w:sz w:val="16"/>
                <w:szCs w:val="16"/>
              </w:rPr>
              <w:t xml:space="preserve"> eller ukoncentreret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8" w:name="Kontrol69"/>
            <w:r w:rsidR="00D46BD9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8"/>
            <w:r w:rsidRPr="003C61C8">
              <w:rPr>
                <w:rFonts w:ascii="Verdana" w:hAnsi="Verdana"/>
                <w:sz w:val="16"/>
                <w:szCs w:val="16"/>
              </w:rPr>
              <w:t xml:space="preserve"> end andre børn?</w:t>
            </w:r>
          </w:p>
          <w:p w:rsidR="0075260F" w:rsidRPr="003C61C8" w:rsidRDefault="0075260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9" w:name="Kontrol70"/>
            <w:r w:rsidR="00D46BD9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39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Kontrol71"/>
            <w:r w:rsidR="00D46BD9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0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5"/>
                  <w:enabled/>
                  <w:calcOnExit w:val="0"/>
                  <w:textInput/>
                </w:ffData>
              </w:fldChar>
            </w:r>
            <w:bookmarkStart w:id="141" w:name="Tekst35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1"/>
          </w:p>
        </w:tc>
      </w:tr>
      <w:tr w:rsidR="004B2705" w:rsidRPr="003C61C8" w:rsidTr="008F1968">
        <w:tc>
          <w:tcPr>
            <w:tcW w:w="4673" w:type="dxa"/>
          </w:tcPr>
          <w:p w:rsidR="004B2705" w:rsidRPr="003C61C8" w:rsidRDefault="004B270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Barnet virker mere stille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2" w:name="Kontrol72"/>
            <w:r w:rsidR="002E61B4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2"/>
            <w:r w:rsidR="002E61B4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3C61C8">
              <w:rPr>
                <w:rFonts w:ascii="Verdana" w:hAnsi="Verdana"/>
                <w:sz w:val="16"/>
                <w:szCs w:val="16"/>
              </w:rPr>
              <w:t xml:space="preserve">eller mere forsigtigt </w:t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3" w:name="Kontrol73"/>
            <w:r w:rsidR="002E61B4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5D35B5"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3"/>
            <w:r w:rsidRPr="003C61C8">
              <w:rPr>
                <w:rFonts w:ascii="Verdana" w:hAnsi="Verdana"/>
                <w:sz w:val="16"/>
                <w:szCs w:val="16"/>
              </w:rPr>
              <w:t xml:space="preserve"> end andre børn?</w:t>
            </w:r>
          </w:p>
          <w:p w:rsidR="008257F7" w:rsidRPr="003C61C8" w:rsidRDefault="008257F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Kontrol74"/>
            <w:r w:rsidR="002E61B4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4"/>
          </w:p>
        </w:tc>
        <w:tc>
          <w:tcPr>
            <w:tcW w:w="624" w:type="dxa"/>
            <w:vAlign w:val="center"/>
          </w:tcPr>
          <w:p w:rsidR="004B2705" w:rsidRPr="003C61C8" w:rsidRDefault="005D35B5" w:rsidP="00166DB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5" w:name="Kontrol75"/>
            <w:r w:rsidR="002E61B4"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5"/>
          </w:p>
        </w:tc>
        <w:tc>
          <w:tcPr>
            <w:tcW w:w="3855" w:type="dxa"/>
          </w:tcPr>
          <w:p w:rsidR="004B2705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6"/>
                  <w:enabled/>
                  <w:calcOnExit w:val="0"/>
                  <w:textInput/>
                </w:ffData>
              </w:fldChar>
            </w:r>
            <w:bookmarkStart w:id="146" w:name="Tekst36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6"/>
          </w:p>
        </w:tc>
      </w:tr>
      <w:tr w:rsidR="00891DFC" w:rsidRPr="003C61C8" w:rsidTr="008F1968">
        <w:trPr>
          <w:trHeight w:val="588"/>
        </w:trPr>
        <w:tc>
          <w:tcPr>
            <w:tcW w:w="4673" w:type="dxa"/>
          </w:tcPr>
          <w:p w:rsidR="008F1968" w:rsidRPr="003C61C8" w:rsidRDefault="00924DC0" w:rsidP="008F1968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br w:type="page"/>
            </w:r>
            <w:r w:rsidR="00891DFC" w:rsidRPr="003C61C8">
              <w:rPr>
                <w:rFonts w:ascii="Verdana" w:hAnsi="Verdana"/>
                <w:sz w:val="16"/>
                <w:szCs w:val="16"/>
              </w:rPr>
              <w:t xml:space="preserve">Har barnet </w:t>
            </w:r>
            <w:r w:rsidR="008A2F1E" w:rsidRPr="003C61C8">
              <w:rPr>
                <w:rFonts w:ascii="Verdana" w:hAnsi="Verdana"/>
                <w:sz w:val="16"/>
                <w:szCs w:val="16"/>
              </w:rPr>
              <w:t>søvn</w:t>
            </w:r>
            <w:r w:rsidR="00891DFC" w:rsidRPr="003C61C8">
              <w:rPr>
                <w:rFonts w:ascii="Verdana" w:hAnsi="Verdana"/>
                <w:sz w:val="16"/>
                <w:szCs w:val="16"/>
              </w:rPr>
              <w:t>vanskeligheder?</w:t>
            </w:r>
            <w:r w:rsidR="008F1968" w:rsidRPr="003C61C8"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8F1968" w:rsidRPr="003C61C8" w:rsidRDefault="008F1968" w:rsidP="008F1968">
            <w:pPr>
              <w:rPr>
                <w:rFonts w:ascii="Verdana" w:hAnsi="Verdana"/>
                <w:i/>
                <w:sz w:val="16"/>
                <w:szCs w:val="16"/>
              </w:rPr>
            </w:pPr>
            <w:r w:rsidRPr="003C61C8">
              <w:rPr>
                <w:rFonts w:ascii="Verdana" w:hAnsi="Verdana"/>
                <w:i/>
                <w:sz w:val="16"/>
                <w:szCs w:val="16"/>
              </w:rPr>
              <w:t>Hvis ja, hvilke</w:t>
            </w:r>
            <w:r w:rsidR="00203063" w:rsidRPr="003C61C8">
              <w:rPr>
                <w:rFonts w:ascii="Verdana" w:hAnsi="Verdana"/>
                <w:i/>
                <w:sz w:val="16"/>
                <w:szCs w:val="16"/>
              </w:rPr>
              <w:t xml:space="preserve"> tiltag har været afprøvet?</w:t>
            </w:r>
          </w:p>
          <w:p w:rsidR="00891DFC" w:rsidRPr="003C61C8" w:rsidRDefault="00891DF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24" w:type="dxa"/>
            <w:vAlign w:val="center"/>
          </w:tcPr>
          <w:p w:rsidR="00891DFC" w:rsidRPr="003C61C8" w:rsidRDefault="00891DFC" w:rsidP="00C32F9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vAlign w:val="center"/>
          </w:tcPr>
          <w:p w:rsidR="00891DFC" w:rsidRPr="003C61C8" w:rsidRDefault="00891DFC" w:rsidP="00C32F96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</w:p>
        </w:tc>
        <w:tc>
          <w:tcPr>
            <w:tcW w:w="3855" w:type="dxa"/>
          </w:tcPr>
          <w:p w:rsidR="00891DFC" w:rsidRPr="003C61C8" w:rsidRDefault="00891DFC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53"/>
                  <w:enabled/>
                  <w:calcOnExit w:val="0"/>
                  <w:textInput/>
                </w:ffData>
              </w:fldChar>
            </w:r>
            <w:bookmarkStart w:id="147" w:name="Tekst53"/>
            <w:r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7"/>
          </w:p>
          <w:p w:rsidR="00891DFC" w:rsidRPr="003C61C8" w:rsidRDefault="00891DF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90616F" w:rsidRPr="003C61C8" w:rsidRDefault="0090616F">
      <w:pPr>
        <w:rPr>
          <w:rFonts w:ascii="Verdana" w:hAnsi="Verdana"/>
          <w:sz w:val="16"/>
          <w:szCs w:val="16"/>
        </w:rPr>
      </w:pPr>
    </w:p>
    <w:p w:rsidR="008642AC" w:rsidRPr="003C61C8" w:rsidRDefault="008642AC">
      <w:pPr>
        <w:rPr>
          <w:rFonts w:ascii="Verdana" w:hAnsi="Verdana"/>
          <w:sz w:val="16"/>
          <w:szCs w:val="16"/>
        </w:rPr>
      </w:pPr>
    </w:p>
    <w:p w:rsidR="008642AC" w:rsidRPr="003C61C8" w:rsidRDefault="008642AC">
      <w:pPr>
        <w:rPr>
          <w:rFonts w:ascii="Verdana" w:hAnsi="Verdana"/>
          <w:sz w:val="16"/>
          <w:szCs w:val="16"/>
        </w:rPr>
      </w:pPr>
    </w:p>
    <w:p w:rsidR="008642AC" w:rsidRPr="003C61C8" w:rsidRDefault="008642AC">
      <w:pPr>
        <w:rPr>
          <w:rFonts w:ascii="Verdana" w:hAnsi="Verdana"/>
          <w:sz w:val="16"/>
          <w:szCs w:val="16"/>
        </w:rPr>
      </w:pPr>
    </w:p>
    <w:p w:rsidR="008F1968" w:rsidRPr="003C61C8" w:rsidRDefault="008F1968">
      <w:pPr>
        <w:rPr>
          <w:rFonts w:ascii="Verdana" w:hAnsi="Verdana"/>
          <w:sz w:val="16"/>
          <w:szCs w:val="16"/>
        </w:rPr>
      </w:pPr>
    </w:p>
    <w:p w:rsidR="008F1968" w:rsidRPr="003C61C8" w:rsidRDefault="008F1968">
      <w:pPr>
        <w:rPr>
          <w:rFonts w:ascii="Verdana" w:hAnsi="Verdana"/>
          <w:sz w:val="16"/>
          <w:szCs w:val="16"/>
        </w:rPr>
      </w:pPr>
    </w:p>
    <w:p w:rsidR="008F1968" w:rsidRDefault="008F196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Pr="003C61C8" w:rsidRDefault="003C61C8">
      <w:pPr>
        <w:rPr>
          <w:rFonts w:ascii="Verdana" w:hAnsi="Verdana"/>
          <w:sz w:val="16"/>
          <w:szCs w:val="16"/>
        </w:rPr>
      </w:pPr>
    </w:p>
    <w:p w:rsidR="008F1968" w:rsidRPr="003C61C8" w:rsidRDefault="008F1968">
      <w:pPr>
        <w:rPr>
          <w:rFonts w:ascii="Verdana" w:hAnsi="Verdana"/>
          <w:sz w:val="16"/>
          <w:szCs w:val="16"/>
        </w:rPr>
      </w:pPr>
    </w:p>
    <w:p w:rsidR="008F1968" w:rsidRPr="003C61C8" w:rsidRDefault="008F1968">
      <w:pPr>
        <w:rPr>
          <w:rFonts w:ascii="Verdana" w:hAnsi="Verdana"/>
          <w:sz w:val="16"/>
          <w:szCs w:val="16"/>
        </w:rPr>
      </w:pPr>
    </w:p>
    <w:p w:rsidR="008F1968" w:rsidRDefault="008F196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Default="003C61C8">
      <w:pPr>
        <w:rPr>
          <w:rFonts w:ascii="Verdana" w:hAnsi="Verdana"/>
          <w:sz w:val="16"/>
          <w:szCs w:val="16"/>
        </w:rPr>
      </w:pPr>
    </w:p>
    <w:p w:rsidR="003C61C8" w:rsidRPr="003C61C8" w:rsidRDefault="003C61C8">
      <w:pPr>
        <w:rPr>
          <w:rFonts w:ascii="Verdana" w:hAnsi="Verdana"/>
          <w:sz w:val="16"/>
          <w:szCs w:val="16"/>
        </w:rPr>
      </w:pPr>
    </w:p>
    <w:p w:rsidR="008F1968" w:rsidRPr="003C61C8" w:rsidRDefault="008F1968">
      <w:pPr>
        <w:rPr>
          <w:rFonts w:ascii="Verdana" w:hAnsi="Verdana"/>
          <w:sz w:val="16"/>
          <w:szCs w:val="16"/>
        </w:rPr>
      </w:pPr>
    </w:p>
    <w:p w:rsidR="008F1968" w:rsidRPr="003C61C8" w:rsidRDefault="008F1968">
      <w:pPr>
        <w:rPr>
          <w:rFonts w:ascii="Verdana" w:hAnsi="Verdana"/>
          <w:sz w:val="16"/>
          <w:szCs w:val="16"/>
        </w:rPr>
      </w:pPr>
    </w:p>
    <w:p w:rsidR="008F1968" w:rsidRPr="003C61C8" w:rsidRDefault="008F1968">
      <w:pPr>
        <w:rPr>
          <w:rFonts w:ascii="Verdana" w:hAnsi="Verdana"/>
          <w:sz w:val="16"/>
          <w:szCs w:val="16"/>
        </w:rPr>
      </w:pPr>
    </w:p>
    <w:p w:rsidR="008642AC" w:rsidRPr="003C61C8" w:rsidRDefault="008642AC">
      <w:pPr>
        <w:rPr>
          <w:rFonts w:ascii="Verdana" w:hAnsi="Verdana"/>
          <w:sz w:val="16"/>
          <w:szCs w:val="16"/>
        </w:rPr>
      </w:pPr>
    </w:p>
    <w:p w:rsidR="008642AC" w:rsidRPr="003C61C8" w:rsidRDefault="008642AC">
      <w:pPr>
        <w:rPr>
          <w:rFonts w:ascii="Verdana" w:hAnsi="Verdan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8"/>
      </w:tblGrid>
      <w:tr w:rsidR="000C4DF2" w:rsidRPr="003C61C8" w:rsidTr="00166DBC">
        <w:tc>
          <w:tcPr>
            <w:tcW w:w="9778" w:type="dxa"/>
          </w:tcPr>
          <w:p w:rsidR="000C4DF2" w:rsidRPr="003C61C8" w:rsidRDefault="0090616F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lastRenderedPageBreak/>
              <w:br w:type="page"/>
            </w:r>
            <w:r w:rsidR="00891DFC" w:rsidRPr="003C61C8">
              <w:rPr>
                <w:rFonts w:ascii="Verdana" w:hAnsi="Verdana"/>
                <w:sz w:val="16"/>
                <w:szCs w:val="16"/>
              </w:rPr>
              <w:br w:type="page"/>
            </w:r>
            <w:r w:rsidR="00EE0250" w:rsidRPr="003C61C8">
              <w:rPr>
                <w:rFonts w:ascii="Verdana" w:hAnsi="Verdana"/>
                <w:sz w:val="16"/>
                <w:szCs w:val="16"/>
              </w:rPr>
              <w:t>Hvad er barnet god til?</w:t>
            </w:r>
          </w:p>
          <w:p w:rsidR="00EE0250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7"/>
                  <w:enabled/>
                  <w:calcOnExit w:val="0"/>
                  <w:textInput/>
                </w:ffData>
              </w:fldChar>
            </w:r>
            <w:bookmarkStart w:id="148" w:name="Tekst37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8"/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C4DF2" w:rsidRPr="003C61C8" w:rsidTr="00166DBC">
        <w:tc>
          <w:tcPr>
            <w:tcW w:w="9778" w:type="dxa"/>
          </w:tcPr>
          <w:p w:rsidR="000C4DF2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Hvad opfatter du/I som barnets </w:t>
            </w:r>
            <w:r w:rsidR="00EB0644" w:rsidRPr="003C61C8">
              <w:rPr>
                <w:rFonts w:ascii="Verdana" w:hAnsi="Verdana"/>
                <w:sz w:val="16"/>
                <w:szCs w:val="16"/>
              </w:rPr>
              <w:t>primære udfordringer</w:t>
            </w:r>
            <w:r w:rsidRPr="003C61C8">
              <w:rPr>
                <w:rFonts w:ascii="Verdana" w:hAnsi="Verdana"/>
                <w:sz w:val="16"/>
                <w:szCs w:val="16"/>
              </w:rPr>
              <w:t>?</w:t>
            </w:r>
          </w:p>
          <w:p w:rsidR="00EE0250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8"/>
                  <w:enabled/>
                  <w:calcOnExit w:val="0"/>
                  <w:textInput/>
                </w:ffData>
              </w:fldChar>
            </w:r>
            <w:bookmarkStart w:id="149" w:name="Tekst38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49"/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C4DF2" w:rsidRPr="003C61C8" w:rsidTr="00166DBC">
        <w:tc>
          <w:tcPr>
            <w:tcW w:w="9778" w:type="dxa"/>
          </w:tcPr>
          <w:p w:rsidR="000C4DF2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Hvad er der prøvet for at </w:t>
            </w:r>
            <w:r w:rsidR="00EB0644" w:rsidRPr="003C61C8">
              <w:rPr>
                <w:rFonts w:ascii="Verdana" w:hAnsi="Verdana"/>
                <w:sz w:val="16"/>
                <w:szCs w:val="16"/>
              </w:rPr>
              <w:t>hjælpe barnet?</w:t>
            </w:r>
          </w:p>
          <w:p w:rsidR="00EE0250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39"/>
                  <w:enabled/>
                  <w:calcOnExit w:val="0"/>
                  <w:textInput/>
                </w:ffData>
              </w:fldChar>
            </w:r>
            <w:bookmarkStart w:id="150" w:name="Tekst39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50"/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0C4DF2" w:rsidRPr="003C61C8" w:rsidTr="00166DBC">
        <w:tc>
          <w:tcPr>
            <w:tcW w:w="9778" w:type="dxa"/>
          </w:tcPr>
          <w:p w:rsidR="000D61DE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>Hvad vil du/I gerne at barnet bliver bedre til som resultat af henvisning</w:t>
            </w:r>
            <w:r w:rsidR="00EB0644" w:rsidRPr="003C61C8">
              <w:rPr>
                <w:rFonts w:ascii="Verdana" w:hAnsi="Verdana"/>
                <w:sz w:val="16"/>
                <w:szCs w:val="16"/>
              </w:rPr>
              <w:t>en</w:t>
            </w:r>
            <w:r w:rsidRPr="003C61C8">
              <w:rPr>
                <w:rFonts w:ascii="Verdana" w:hAnsi="Verdana"/>
                <w:sz w:val="16"/>
                <w:szCs w:val="16"/>
              </w:rPr>
              <w:t>?</w:t>
            </w:r>
          </w:p>
          <w:p w:rsidR="00EE0250" w:rsidRPr="003C61C8" w:rsidRDefault="00EE0250">
            <w:pPr>
              <w:rPr>
                <w:rFonts w:ascii="Verdana" w:hAnsi="Verdana"/>
                <w:i/>
                <w:sz w:val="16"/>
                <w:szCs w:val="16"/>
              </w:rPr>
            </w:pPr>
            <w:r w:rsidRPr="003C61C8">
              <w:rPr>
                <w:rFonts w:ascii="Verdana" w:hAnsi="Verdana"/>
                <w:i/>
                <w:sz w:val="16"/>
                <w:szCs w:val="16"/>
              </w:rPr>
              <w:t>(Beskriv så konkret som muligt i forhold til hverdagsaktiviteter</w:t>
            </w:r>
            <w:r w:rsidR="008A2F1E" w:rsidRPr="003C61C8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:rsidR="00EE0250" w:rsidRPr="003C61C8" w:rsidRDefault="005D35B5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ekst40"/>
                  <w:enabled/>
                  <w:calcOnExit w:val="0"/>
                  <w:textInput/>
                </w:ffData>
              </w:fldChar>
            </w:r>
            <w:bookmarkStart w:id="151" w:name="Tekst40"/>
            <w:r w:rsidR="007974C7" w:rsidRPr="003C61C8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3C61C8">
              <w:rPr>
                <w:rFonts w:ascii="Verdana" w:hAnsi="Verdana"/>
                <w:sz w:val="16"/>
                <w:szCs w:val="16"/>
              </w:rPr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separate"/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="007974C7" w:rsidRPr="003C61C8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51"/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EE0250" w:rsidRPr="003C61C8" w:rsidRDefault="00EE0250">
            <w:pPr>
              <w:rPr>
                <w:rFonts w:ascii="Verdana" w:hAnsi="Verdana"/>
                <w:sz w:val="16"/>
                <w:szCs w:val="16"/>
              </w:rPr>
            </w:pPr>
          </w:p>
          <w:p w:rsidR="004378CE" w:rsidRPr="003C61C8" w:rsidRDefault="004378CE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A2F1E" w:rsidRPr="003C61C8" w:rsidTr="00166DBC">
        <w:tc>
          <w:tcPr>
            <w:tcW w:w="9778" w:type="dxa"/>
          </w:tcPr>
          <w:p w:rsidR="00924DC0" w:rsidRPr="003C61C8" w:rsidRDefault="00EB0644" w:rsidP="00924DC0">
            <w:pPr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3C61C8">
              <w:rPr>
                <w:rFonts w:ascii="Verdana" w:hAnsi="Verdana"/>
                <w:b/>
                <w:bCs/>
                <w:iCs/>
                <w:sz w:val="16"/>
                <w:szCs w:val="16"/>
              </w:rPr>
              <w:t>Samtykke:</w:t>
            </w:r>
          </w:p>
          <w:p w:rsidR="002A381D" w:rsidRPr="008D1811" w:rsidRDefault="002A381D" w:rsidP="002A381D">
            <w:pPr>
              <w:rPr>
                <w:rFonts w:ascii="Verdana" w:hAnsi="Verdana"/>
                <w:bCs/>
                <w:iCs/>
                <w:sz w:val="16"/>
                <w:szCs w:val="18"/>
              </w:rPr>
            </w:pPr>
            <w:r w:rsidRPr="008D1811">
              <w:rPr>
                <w:rFonts w:ascii="Verdana" w:hAnsi="Verdana"/>
                <w:bCs/>
                <w:iCs/>
                <w:sz w:val="16"/>
                <w:szCs w:val="18"/>
              </w:rPr>
              <w:t xml:space="preserve">Ved afsendelse af henvisningsskemaet </w:t>
            </w:r>
            <w:r>
              <w:rPr>
                <w:rFonts w:ascii="Verdana" w:hAnsi="Verdana"/>
                <w:bCs/>
                <w:iCs/>
                <w:sz w:val="16"/>
                <w:szCs w:val="18"/>
              </w:rPr>
              <w:t xml:space="preserve">gives </w:t>
            </w:r>
            <w:r w:rsidRPr="008D1811">
              <w:rPr>
                <w:rFonts w:ascii="Verdana" w:hAnsi="Verdana"/>
                <w:bCs/>
                <w:iCs/>
                <w:sz w:val="16"/>
                <w:szCs w:val="18"/>
              </w:rPr>
              <w:t>samtykke til at der udføres undersøgelse og behandling.</w:t>
            </w:r>
          </w:p>
          <w:p w:rsidR="002A381D" w:rsidRPr="008D1811" w:rsidRDefault="002A381D" w:rsidP="002A381D">
            <w:pPr>
              <w:rPr>
                <w:rFonts w:ascii="Verdana" w:hAnsi="Verdana"/>
                <w:bCs/>
                <w:iCs/>
                <w:sz w:val="16"/>
                <w:szCs w:val="18"/>
              </w:rPr>
            </w:pPr>
            <w:r>
              <w:rPr>
                <w:rFonts w:ascii="Verdana" w:hAnsi="Verdana"/>
                <w:bCs/>
                <w:iCs/>
                <w:sz w:val="16"/>
                <w:szCs w:val="18"/>
              </w:rPr>
              <w:t>Samtykke</w:t>
            </w:r>
            <w:r>
              <w:rPr>
                <w:rFonts w:ascii="Verdana" w:hAnsi="Verdana"/>
                <w:bCs/>
                <w:iCs/>
                <w:sz w:val="16"/>
                <w:szCs w:val="18"/>
              </w:rPr>
              <w:t>t</w:t>
            </w:r>
            <w:r>
              <w:rPr>
                <w:rFonts w:ascii="Verdana" w:hAnsi="Verdana"/>
                <w:bCs/>
                <w:iCs/>
                <w:sz w:val="16"/>
                <w:szCs w:val="18"/>
              </w:rPr>
              <w:t xml:space="preserve"> kan </w:t>
            </w:r>
            <w:r w:rsidRPr="008D1811">
              <w:rPr>
                <w:rFonts w:ascii="Verdana" w:hAnsi="Verdana"/>
                <w:bCs/>
                <w:iCs/>
                <w:sz w:val="16"/>
                <w:szCs w:val="18"/>
              </w:rPr>
              <w:t>til enhver tid trækkes tilbage.</w:t>
            </w:r>
          </w:p>
          <w:p w:rsidR="002A381D" w:rsidRPr="008D1811" w:rsidRDefault="002A381D" w:rsidP="002A381D">
            <w:pPr>
              <w:rPr>
                <w:rFonts w:ascii="Verdana" w:hAnsi="Verdana"/>
                <w:bCs/>
                <w:iCs/>
                <w:sz w:val="16"/>
                <w:szCs w:val="18"/>
              </w:rPr>
            </w:pPr>
            <w:r w:rsidRPr="008D1811">
              <w:rPr>
                <w:rFonts w:ascii="Verdana" w:hAnsi="Verdana"/>
                <w:bCs/>
                <w:iCs/>
                <w:sz w:val="16"/>
                <w:szCs w:val="18"/>
              </w:rPr>
              <w:t xml:space="preserve">Der informeres om, at behandlingen kan indbefatte motorisk træning, sensorisk handleplan og </w:t>
            </w:r>
          </w:p>
          <w:p w:rsidR="002A381D" w:rsidRPr="008D1811" w:rsidRDefault="002A381D" w:rsidP="002A381D">
            <w:pPr>
              <w:rPr>
                <w:rFonts w:ascii="Verdana" w:hAnsi="Verdana"/>
                <w:bCs/>
                <w:iCs/>
                <w:sz w:val="16"/>
                <w:szCs w:val="18"/>
              </w:rPr>
            </w:pPr>
            <w:r w:rsidRPr="008D1811">
              <w:rPr>
                <w:rFonts w:ascii="Verdana" w:hAnsi="Verdana"/>
                <w:bCs/>
                <w:iCs/>
                <w:sz w:val="16"/>
                <w:szCs w:val="18"/>
              </w:rPr>
              <w:t>interventionsforslag til forældre og institution.</w:t>
            </w:r>
          </w:p>
          <w:p w:rsidR="00952728" w:rsidRPr="003C61C8" w:rsidRDefault="00952728" w:rsidP="00924DC0">
            <w:pPr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924DC0" w:rsidRPr="003C61C8" w:rsidRDefault="00924DC0" w:rsidP="00924DC0">
            <w:pPr>
              <w:rPr>
                <w:rFonts w:ascii="Verdana" w:hAnsi="Verdana"/>
                <w:sz w:val="16"/>
                <w:szCs w:val="16"/>
              </w:rPr>
            </w:pPr>
            <w:r w:rsidRPr="003C61C8">
              <w:rPr>
                <w:rFonts w:ascii="Verdana" w:hAnsi="Verdana"/>
                <w:sz w:val="16"/>
                <w:szCs w:val="16"/>
              </w:rPr>
              <w:t xml:space="preserve">Ja </w:t>
            </w:r>
            <w:bookmarkStart w:id="152" w:name="_GoBack"/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52"/>
            <w:r w:rsidRPr="003C61C8">
              <w:rPr>
                <w:rFonts w:ascii="Verdana" w:hAnsi="Verdana"/>
                <w:sz w:val="16"/>
                <w:szCs w:val="16"/>
              </w:rPr>
              <w:t xml:space="preserve"> Nej </w:t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Kontrol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61C8">
              <w:rPr>
                <w:rFonts w:ascii="Verdana" w:hAnsi="Verdana"/>
                <w:sz w:val="16"/>
                <w:szCs w:val="16"/>
              </w:rPr>
              <w:instrText xml:space="preserve"> FORMCHECKBOX </w:instrText>
            </w:r>
            <w:r w:rsidR="004213B7">
              <w:rPr>
                <w:rFonts w:ascii="Verdana" w:hAnsi="Verdana"/>
                <w:sz w:val="16"/>
                <w:szCs w:val="16"/>
              </w:rPr>
            </w:r>
            <w:r w:rsidR="004213B7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3C61C8">
              <w:rPr>
                <w:rFonts w:ascii="Verdana" w:hAnsi="Verdana"/>
                <w:sz w:val="16"/>
                <w:szCs w:val="16"/>
              </w:rPr>
              <w:fldChar w:fldCharType="end"/>
            </w:r>
          </w:p>
          <w:p w:rsidR="00924DC0" w:rsidRPr="003C61C8" w:rsidRDefault="00924DC0" w:rsidP="00924DC0">
            <w:pPr>
              <w:rPr>
                <w:rFonts w:ascii="Verdana" w:hAnsi="Verdana"/>
                <w:bCs/>
                <w:iCs/>
                <w:sz w:val="16"/>
                <w:szCs w:val="16"/>
              </w:rPr>
            </w:pPr>
          </w:p>
          <w:p w:rsidR="008A2F1E" w:rsidRPr="003C61C8" w:rsidRDefault="008A2F1E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924DC0" w:rsidRPr="003C61C8" w:rsidRDefault="00924DC0">
      <w:pPr>
        <w:rPr>
          <w:rFonts w:ascii="Verdana" w:hAnsi="Verdana"/>
          <w:sz w:val="16"/>
          <w:szCs w:val="16"/>
        </w:rPr>
      </w:pPr>
    </w:p>
    <w:p w:rsidR="004B2705" w:rsidRPr="003C61C8" w:rsidRDefault="00924DC0">
      <w:pPr>
        <w:rPr>
          <w:rFonts w:ascii="Verdana" w:hAnsi="Verdana"/>
          <w:sz w:val="16"/>
          <w:szCs w:val="16"/>
        </w:rPr>
      </w:pPr>
      <w:r w:rsidRPr="003C61C8">
        <w:rPr>
          <w:rFonts w:ascii="Verdana" w:hAnsi="Verdana"/>
          <w:sz w:val="16"/>
          <w:szCs w:val="16"/>
        </w:rPr>
        <w:t>Dato</w:t>
      </w:r>
      <w:r w:rsidR="00CB1745" w:rsidRPr="003C61C8">
        <w:rPr>
          <w:rFonts w:ascii="Verdana" w:hAnsi="Verdana"/>
          <w:sz w:val="16"/>
          <w:szCs w:val="16"/>
        </w:rPr>
        <w:t xml:space="preserve"> </w:t>
      </w:r>
      <w:r w:rsidR="00CB1745" w:rsidRPr="003C61C8">
        <w:rPr>
          <w:rFonts w:ascii="Verdana" w:hAnsi="Verdana"/>
          <w:sz w:val="16"/>
          <w:szCs w:val="16"/>
        </w:rPr>
        <w:fldChar w:fldCharType="begin">
          <w:ffData>
            <w:name w:val="Tekst55"/>
            <w:enabled/>
            <w:calcOnExit w:val="0"/>
            <w:textInput/>
          </w:ffData>
        </w:fldChar>
      </w:r>
      <w:bookmarkStart w:id="153" w:name="Tekst55"/>
      <w:r w:rsidR="00CB1745" w:rsidRPr="003C61C8">
        <w:rPr>
          <w:rFonts w:ascii="Verdana" w:hAnsi="Verdana"/>
          <w:sz w:val="16"/>
          <w:szCs w:val="16"/>
        </w:rPr>
        <w:instrText xml:space="preserve"> FORMTEXT </w:instrText>
      </w:r>
      <w:r w:rsidR="00CB1745" w:rsidRPr="003C61C8">
        <w:rPr>
          <w:rFonts w:ascii="Verdana" w:hAnsi="Verdana"/>
          <w:sz w:val="16"/>
          <w:szCs w:val="16"/>
        </w:rPr>
      </w:r>
      <w:r w:rsidR="00CB1745" w:rsidRPr="003C61C8">
        <w:rPr>
          <w:rFonts w:ascii="Verdana" w:hAnsi="Verdana"/>
          <w:sz w:val="16"/>
          <w:szCs w:val="16"/>
        </w:rPr>
        <w:fldChar w:fldCharType="separate"/>
      </w:r>
      <w:r w:rsidR="00CB1745" w:rsidRPr="003C61C8">
        <w:rPr>
          <w:rFonts w:ascii="Verdana" w:hAnsi="Verdana"/>
          <w:noProof/>
          <w:sz w:val="16"/>
          <w:szCs w:val="16"/>
        </w:rPr>
        <w:t> </w:t>
      </w:r>
      <w:r w:rsidR="00CB1745" w:rsidRPr="003C61C8">
        <w:rPr>
          <w:rFonts w:ascii="Verdana" w:hAnsi="Verdana"/>
          <w:noProof/>
          <w:sz w:val="16"/>
          <w:szCs w:val="16"/>
        </w:rPr>
        <w:t> </w:t>
      </w:r>
      <w:r w:rsidR="00CB1745" w:rsidRPr="003C61C8">
        <w:rPr>
          <w:rFonts w:ascii="Verdana" w:hAnsi="Verdana"/>
          <w:noProof/>
          <w:sz w:val="16"/>
          <w:szCs w:val="16"/>
        </w:rPr>
        <w:t> </w:t>
      </w:r>
      <w:r w:rsidR="00CB1745" w:rsidRPr="003C61C8">
        <w:rPr>
          <w:rFonts w:ascii="Verdana" w:hAnsi="Verdana"/>
          <w:noProof/>
          <w:sz w:val="16"/>
          <w:szCs w:val="16"/>
        </w:rPr>
        <w:t> </w:t>
      </w:r>
      <w:r w:rsidR="00CB1745" w:rsidRPr="003C61C8">
        <w:rPr>
          <w:rFonts w:ascii="Verdana" w:hAnsi="Verdana"/>
          <w:noProof/>
          <w:sz w:val="16"/>
          <w:szCs w:val="16"/>
        </w:rPr>
        <w:t> </w:t>
      </w:r>
      <w:r w:rsidR="00CB1745" w:rsidRPr="003C61C8">
        <w:rPr>
          <w:rFonts w:ascii="Verdana" w:hAnsi="Verdana"/>
          <w:sz w:val="16"/>
          <w:szCs w:val="16"/>
        </w:rPr>
        <w:fldChar w:fldCharType="end"/>
      </w:r>
      <w:bookmarkEnd w:id="153"/>
      <w:r w:rsidRPr="003C61C8">
        <w:rPr>
          <w:rFonts w:ascii="Verdana" w:hAnsi="Verdana"/>
          <w:sz w:val="16"/>
          <w:szCs w:val="16"/>
        </w:rPr>
        <w:t xml:space="preserve"> </w:t>
      </w:r>
    </w:p>
    <w:sectPr w:rsidR="004B2705" w:rsidRPr="003C61C8" w:rsidSect="008F1968">
      <w:footerReference w:type="default" r:id="rId7"/>
      <w:headerReference w:type="first" r:id="rId8"/>
      <w:pgSz w:w="11906" w:h="16838"/>
      <w:pgMar w:top="709" w:right="1134" w:bottom="0" w:left="1134" w:header="28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3B7" w:rsidRDefault="004213B7" w:rsidP="00080745">
      <w:r>
        <w:separator/>
      </w:r>
    </w:p>
  </w:endnote>
  <w:endnote w:type="continuationSeparator" w:id="0">
    <w:p w:rsidR="004213B7" w:rsidRDefault="004213B7" w:rsidP="0008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3B7" w:rsidRDefault="004213B7">
    <w:pPr>
      <w:pStyle w:val="Sidefod"/>
      <w:jc w:val="right"/>
    </w:pPr>
    <w:r w:rsidRPr="00CD53BA">
      <w:rPr>
        <w:rFonts w:ascii="Verdana" w:hAnsi="Verdana"/>
        <w:sz w:val="18"/>
        <w:szCs w:val="18"/>
      </w:rPr>
      <w:fldChar w:fldCharType="begin"/>
    </w:r>
    <w:r w:rsidRPr="00CD53BA">
      <w:rPr>
        <w:rFonts w:ascii="Verdana" w:hAnsi="Verdana"/>
        <w:sz w:val="18"/>
        <w:szCs w:val="18"/>
      </w:rPr>
      <w:instrText xml:space="preserve"> PAGE   \* MERGEFORMAT </w:instrText>
    </w:r>
    <w:r w:rsidRPr="00CD53BA">
      <w:rPr>
        <w:rFonts w:ascii="Verdana" w:hAnsi="Verdana"/>
        <w:sz w:val="18"/>
        <w:szCs w:val="18"/>
      </w:rPr>
      <w:fldChar w:fldCharType="separate"/>
    </w:r>
    <w:r>
      <w:rPr>
        <w:rFonts w:ascii="Verdana" w:hAnsi="Verdana"/>
        <w:noProof/>
        <w:sz w:val="18"/>
        <w:szCs w:val="18"/>
      </w:rPr>
      <w:t>4</w:t>
    </w:r>
    <w:r w:rsidRPr="00CD53BA">
      <w:rPr>
        <w:rFonts w:ascii="Verdana" w:hAnsi="Verdana"/>
        <w:sz w:val="18"/>
        <w:szCs w:val="18"/>
      </w:rPr>
      <w:fldChar w:fldCharType="end"/>
    </w:r>
  </w:p>
  <w:p w:rsidR="004213B7" w:rsidRDefault="004213B7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3B7" w:rsidRDefault="004213B7" w:rsidP="00080745">
      <w:r>
        <w:separator/>
      </w:r>
    </w:p>
  </w:footnote>
  <w:footnote w:type="continuationSeparator" w:id="0">
    <w:p w:rsidR="004213B7" w:rsidRDefault="004213B7" w:rsidP="00080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3B7" w:rsidRDefault="004213B7">
    <w:pPr>
      <w:pStyle w:val="Sidehoved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5311775</wp:posOffset>
          </wp:positionH>
          <wp:positionV relativeFrom="paragraph">
            <wp:posOffset>184785</wp:posOffset>
          </wp:positionV>
          <wp:extent cx="1257935" cy="1061085"/>
          <wp:effectExtent l="0" t="0" r="0" b="0"/>
          <wp:wrapNone/>
          <wp:docPr id="14" name="Billede 14" descr="Vaaben_navnetraek_4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lede 4" descr="Vaaben_navnetraek_4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935" cy="1061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CF56upj+Qiqq76ay4HvUqR8c77KMtBraEkMRPKaoDwhSrRsy+LfupP8UPKa8ySF3ABkcHgHf59q54XHXSF/Kew==" w:salt="bDOpBFWOY9H9TFJBst4l4A==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CA5"/>
    <w:rsid w:val="0000053F"/>
    <w:rsid w:val="00044B1F"/>
    <w:rsid w:val="00050F89"/>
    <w:rsid w:val="0006497F"/>
    <w:rsid w:val="00080745"/>
    <w:rsid w:val="00086409"/>
    <w:rsid w:val="000A76BB"/>
    <w:rsid w:val="000C158B"/>
    <w:rsid w:val="000C4DF2"/>
    <w:rsid w:val="000D61DE"/>
    <w:rsid w:val="00166DBC"/>
    <w:rsid w:val="00181D81"/>
    <w:rsid w:val="001A05D5"/>
    <w:rsid w:val="001B7610"/>
    <w:rsid w:val="001C092E"/>
    <w:rsid w:val="001C697D"/>
    <w:rsid w:val="001E4C8B"/>
    <w:rsid w:val="001E4E93"/>
    <w:rsid w:val="00203063"/>
    <w:rsid w:val="0026741B"/>
    <w:rsid w:val="0029725A"/>
    <w:rsid w:val="002A381D"/>
    <w:rsid w:val="002B0C42"/>
    <w:rsid w:val="002D209F"/>
    <w:rsid w:val="002E61B4"/>
    <w:rsid w:val="002F0164"/>
    <w:rsid w:val="003312F1"/>
    <w:rsid w:val="0037586C"/>
    <w:rsid w:val="003C61C8"/>
    <w:rsid w:val="003D7D8E"/>
    <w:rsid w:val="003E3995"/>
    <w:rsid w:val="004064EE"/>
    <w:rsid w:val="004213B7"/>
    <w:rsid w:val="00431270"/>
    <w:rsid w:val="004378CE"/>
    <w:rsid w:val="00451EB8"/>
    <w:rsid w:val="0045794B"/>
    <w:rsid w:val="00473AA3"/>
    <w:rsid w:val="004B2705"/>
    <w:rsid w:val="004B5AAD"/>
    <w:rsid w:val="004C0003"/>
    <w:rsid w:val="004E51D0"/>
    <w:rsid w:val="004F61AE"/>
    <w:rsid w:val="00506C18"/>
    <w:rsid w:val="0052545D"/>
    <w:rsid w:val="00542797"/>
    <w:rsid w:val="00573703"/>
    <w:rsid w:val="005A11A2"/>
    <w:rsid w:val="005B1178"/>
    <w:rsid w:val="005D35B5"/>
    <w:rsid w:val="005E27FF"/>
    <w:rsid w:val="005F2C8E"/>
    <w:rsid w:val="006329FA"/>
    <w:rsid w:val="007118F3"/>
    <w:rsid w:val="00734E71"/>
    <w:rsid w:val="007355A8"/>
    <w:rsid w:val="00740B90"/>
    <w:rsid w:val="0075260F"/>
    <w:rsid w:val="007974C7"/>
    <w:rsid w:val="007A7BF9"/>
    <w:rsid w:val="007C1387"/>
    <w:rsid w:val="007C634A"/>
    <w:rsid w:val="007C7098"/>
    <w:rsid w:val="007D6719"/>
    <w:rsid w:val="007E5170"/>
    <w:rsid w:val="00817ED8"/>
    <w:rsid w:val="00824738"/>
    <w:rsid w:val="00824DB7"/>
    <w:rsid w:val="008257F7"/>
    <w:rsid w:val="00837DA3"/>
    <w:rsid w:val="0084430F"/>
    <w:rsid w:val="008642AC"/>
    <w:rsid w:val="008731D6"/>
    <w:rsid w:val="0088471E"/>
    <w:rsid w:val="00886446"/>
    <w:rsid w:val="00891DFC"/>
    <w:rsid w:val="008A2F1E"/>
    <w:rsid w:val="008B2381"/>
    <w:rsid w:val="008B62D9"/>
    <w:rsid w:val="008B749E"/>
    <w:rsid w:val="008F1968"/>
    <w:rsid w:val="0090616F"/>
    <w:rsid w:val="0091656C"/>
    <w:rsid w:val="009222DF"/>
    <w:rsid w:val="00924DC0"/>
    <w:rsid w:val="00927389"/>
    <w:rsid w:val="00927A16"/>
    <w:rsid w:val="009442DF"/>
    <w:rsid w:val="00952728"/>
    <w:rsid w:val="009761E4"/>
    <w:rsid w:val="00977DAB"/>
    <w:rsid w:val="00985741"/>
    <w:rsid w:val="009F1066"/>
    <w:rsid w:val="009F28A7"/>
    <w:rsid w:val="009F3256"/>
    <w:rsid w:val="00A05733"/>
    <w:rsid w:val="00A316EE"/>
    <w:rsid w:val="00A5443E"/>
    <w:rsid w:val="00A66368"/>
    <w:rsid w:val="00A70C70"/>
    <w:rsid w:val="00A752FB"/>
    <w:rsid w:val="00B35BFA"/>
    <w:rsid w:val="00B56F41"/>
    <w:rsid w:val="00B61444"/>
    <w:rsid w:val="00B617F1"/>
    <w:rsid w:val="00B71830"/>
    <w:rsid w:val="00BA5CB9"/>
    <w:rsid w:val="00BF0523"/>
    <w:rsid w:val="00C059CB"/>
    <w:rsid w:val="00C32F96"/>
    <w:rsid w:val="00C35BEE"/>
    <w:rsid w:val="00C678C9"/>
    <w:rsid w:val="00C7635B"/>
    <w:rsid w:val="00C8133B"/>
    <w:rsid w:val="00C94CA5"/>
    <w:rsid w:val="00CB1745"/>
    <w:rsid w:val="00CD53BA"/>
    <w:rsid w:val="00CE4E79"/>
    <w:rsid w:val="00D12AFC"/>
    <w:rsid w:val="00D377FE"/>
    <w:rsid w:val="00D4314B"/>
    <w:rsid w:val="00D4427C"/>
    <w:rsid w:val="00D4513B"/>
    <w:rsid w:val="00D46BD9"/>
    <w:rsid w:val="00D655A5"/>
    <w:rsid w:val="00D75EFD"/>
    <w:rsid w:val="00D813B9"/>
    <w:rsid w:val="00D86E5E"/>
    <w:rsid w:val="00DB6B2E"/>
    <w:rsid w:val="00DE431A"/>
    <w:rsid w:val="00E01DF2"/>
    <w:rsid w:val="00E3170C"/>
    <w:rsid w:val="00E4119F"/>
    <w:rsid w:val="00E442B2"/>
    <w:rsid w:val="00E93026"/>
    <w:rsid w:val="00EA7F4C"/>
    <w:rsid w:val="00EB0644"/>
    <w:rsid w:val="00EB3E8E"/>
    <w:rsid w:val="00EC2B31"/>
    <w:rsid w:val="00EE0250"/>
    <w:rsid w:val="00EF356C"/>
    <w:rsid w:val="00F11CC6"/>
    <w:rsid w:val="00F2575A"/>
    <w:rsid w:val="00FF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AD050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61AE"/>
    <w:rPr>
      <w:sz w:val="24"/>
      <w:szCs w:val="24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B61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semiHidden/>
    <w:unhideWhenUsed/>
    <w:rsid w:val="00080745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080745"/>
  </w:style>
  <w:style w:type="paragraph" w:styleId="Sidefod">
    <w:name w:val="footer"/>
    <w:basedOn w:val="Normal"/>
    <w:link w:val="SidefodTegn"/>
    <w:uiPriority w:val="99"/>
    <w:unhideWhenUsed/>
    <w:rsid w:val="00080745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080745"/>
  </w:style>
  <w:style w:type="character" w:styleId="Hyperlink">
    <w:name w:val="Hyperlink"/>
    <w:uiPriority w:val="99"/>
    <w:unhideWhenUsed/>
    <w:rsid w:val="00EF356C"/>
    <w:rPr>
      <w:color w:val="0000FF"/>
      <w:u w:val="single"/>
    </w:rPr>
  </w:style>
  <w:style w:type="character" w:styleId="Pladsholdertekst">
    <w:name w:val="Placeholder Text"/>
    <w:basedOn w:val="Standardskrifttypeiafsnit"/>
    <w:uiPriority w:val="99"/>
    <w:semiHidden/>
    <w:rsid w:val="009857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2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5E0DD-8765-4E60-BBC3-1E2694819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Henvisningsskema børnehavebørn</Template>
  <TotalTime>172</TotalTime>
  <Pages>4</Pages>
  <Words>995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Jammerbugt Kommune</Company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Odgaard</dc:creator>
  <cp:keywords/>
  <dc:description/>
  <cp:lastModifiedBy>Pernille Odgaard</cp:lastModifiedBy>
  <cp:revision>15</cp:revision>
  <cp:lastPrinted>2011-06-28T06:31:00Z</cp:lastPrinted>
  <dcterms:created xsi:type="dcterms:W3CDTF">2019-07-04T08:39:00Z</dcterms:created>
  <dcterms:modified xsi:type="dcterms:W3CDTF">2019-08-28T08:41:00Z</dcterms:modified>
</cp:coreProperties>
</file>